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C97E2" w14:textId="047C3FD0" w:rsidR="00D428C7" w:rsidRPr="00B81DCE" w:rsidRDefault="00960C61" w:rsidP="007D65D2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B81DCE">
        <w:rPr>
          <w:b/>
          <w:sz w:val="24"/>
          <w:szCs w:val="24"/>
          <w:u w:val="single"/>
        </w:rPr>
        <w:t xml:space="preserve">Monthly Meeting </w:t>
      </w:r>
      <w:r w:rsidR="007A2C5A">
        <w:rPr>
          <w:b/>
          <w:sz w:val="24"/>
          <w:szCs w:val="24"/>
          <w:u w:val="single"/>
        </w:rPr>
        <w:t>Minutes</w:t>
      </w:r>
    </w:p>
    <w:p w14:paraId="4BEA1B5D" w14:textId="5C7B961C" w:rsidR="00960C61" w:rsidRPr="007A649C" w:rsidRDefault="00000000" w:rsidP="007A649C">
      <w:pPr>
        <w:spacing w:after="0" w:line="240" w:lineRule="auto"/>
        <w:rPr>
          <w:bCs/>
          <w:sz w:val="24"/>
        </w:rPr>
      </w:pPr>
      <w:sdt>
        <w:sdtPr>
          <w:rPr>
            <w:b/>
            <w:sz w:val="24"/>
            <w:u w:val="single"/>
          </w:rPr>
          <w:id w:val="-571967910"/>
          <w:placeholder>
            <w:docPart w:val="84D5B99F52444FD5851493BF97F5355F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7A649C" w:rsidRPr="007A649C">
            <w:rPr>
              <w:b/>
              <w:sz w:val="24"/>
              <w:u w:val="single"/>
            </w:rPr>
            <w:t>Date:</w:t>
          </w:r>
        </w:sdtContent>
      </w:sdt>
      <w:r w:rsidR="00762A88" w:rsidRPr="00B91457">
        <w:rPr>
          <w:bCs/>
          <w:sz w:val="24"/>
        </w:rPr>
        <w:tab/>
      </w:r>
      <w:r w:rsidR="00804803">
        <w:rPr>
          <w:bCs/>
          <w:sz w:val="24"/>
        </w:rPr>
        <w:tab/>
      </w:r>
      <w:r w:rsidR="00804803">
        <w:rPr>
          <w:bCs/>
          <w:sz w:val="24"/>
        </w:rPr>
        <w:tab/>
      </w:r>
      <w:r w:rsidR="00E333F1">
        <w:rPr>
          <w:bCs/>
          <w:sz w:val="24"/>
        </w:rPr>
        <w:t>Monday 5</w:t>
      </w:r>
      <w:r w:rsidR="00E333F1" w:rsidRPr="00E333F1">
        <w:rPr>
          <w:bCs/>
          <w:sz w:val="24"/>
          <w:vertAlign w:val="superscript"/>
        </w:rPr>
        <w:t>th</w:t>
      </w:r>
      <w:r w:rsidR="00E333F1">
        <w:rPr>
          <w:bCs/>
          <w:sz w:val="24"/>
        </w:rPr>
        <w:t xml:space="preserve"> February 2024</w:t>
      </w:r>
      <w:r w:rsidR="00B91457">
        <w:rPr>
          <w:bCs/>
          <w:sz w:val="24"/>
        </w:rPr>
        <w:tab/>
      </w:r>
    </w:p>
    <w:p w14:paraId="78C00778" w14:textId="294BA74A" w:rsidR="00A935B8" w:rsidRDefault="00351F10" w:rsidP="00A935B8">
      <w:pPr>
        <w:spacing w:after="0" w:line="240" w:lineRule="auto"/>
        <w:ind w:left="851" w:hanging="851"/>
        <w:rPr>
          <w:sz w:val="24"/>
        </w:rPr>
      </w:pPr>
      <w:r w:rsidRPr="00D428C7">
        <w:rPr>
          <w:b/>
          <w:sz w:val="24"/>
          <w:u w:val="single"/>
        </w:rPr>
        <w:t>Location</w:t>
      </w:r>
      <w:r w:rsidRPr="00D428C7">
        <w:rPr>
          <w:sz w:val="24"/>
          <w:u w:val="single"/>
        </w:rPr>
        <w:t>:</w:t>
      </w:r>
      <w:r w:rsidR="000A2224">
        <w:rPr>
          <w:sz w:val="24"/>
        </w:rPr>
        <w:t xml:space="preserve"> </w:t>
      </w:r>
      <w:r w:rsidR="00B91457">
        <w:rPr>
          <w:sz w:val="24"/>
        </w:rPr>
        <w:tab/>
      </w:r>
      <w:r w:rsidR="00804803">
        <w:rPr>
          <w:sz w:val="24"/>
        </w:rPr>
        <w:tab/>
      </w:r>
      <w:r w:rsidR="003E5D73">
        <w:rPr>
          <w:sz w:val="24"/>
        </w:rPr>
        <w:t>Boardr</w:t>
      </w:r>
      <w:r w:rsidR="00804803">
        <w:rPr>
          <w:sz w:val="24"/>
        </w:rPr>
        <w:t>oom, Parkes Services Club</w:t>
      </w:r>
      <w:r w:rsidR="00B91457">
        <w:rPr>
          <w:sz w:val="24"/>
        </w:rPr>
        <w:tab/>
      </w:r>
    </w:p>
    <w:p w14:paraId="0C8ABF52" w14:textId="2452C657" w:rsidR="006D29C1" w:rsidRDefault="001E41C7" w:rsidP="001126B9">
      <w:pPr>
        <w:spacing w:after="0" w:line="240" w:lineRule="auto"/>
        <w:ind w:left="851" w:hanging="851"/>
        <w:rPr>
          <w:bCs/>
          <w:sz w:val="24"/>
        </w:rPr>
      </w:pPr>
      <w:r>
        <w:rPr>
          <w:b/>
          <w:sz w:val="24"/>
          <w:u w:val="single"/>
        </w:rPr>
        <w:t>Meeting Opened:</w:t>
      </w:r>
      <w:r w:rsidR="002D4FB6" w:rsidRPr="002D4FB6">
        <w:rPr>
          <w:bCs/>
          <w:sz w:val="24"/>
        </w:rPr>
        <w:t xml:space="preserve"> </w:t>
      </w:r>
      <w:r w:rsidR="00777ACF">
        <w:rPr>
          <w:bCs/>
          <w:sz w:val="24"/>
        </w:rPr>
        <w:tab/>
        <w:t>7.00pm</w:t>
      </w:r>
    </w:p>
    <w:p w14:paraId="1EC317F9" w14:textId="4E57775B" w:rsidR="007D65D2" w:rsidRPr="001126B9" w:rsidRDefault="00B91457" w:rsidP="001126B9">
      <w:pPr>
        <w:spacing w:after="0" w:line="240" w:lineRule="auto"/>
        <w:ind w:left="851" w:hanging="851"/>
        <w:rPr>
          <w:bCs/>
          <w:sz w:val="24"/>
        </w:rPr>
      </w:pPr>
      <w:r>
        <w:rPr>
          <w:bCs/>
          <w:sz w:val="24"/>
        </w:rPr>
        <w:tab/>
      </w:r>
    </w:p>
    <w:p w14:paraId="668BB96A" w14:textId="19D54002" w:rsidR="006C7062" w:rsidRDefault="00E04421" w:rsidP="001C21BF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u w:val="single"/>
        </w:rPr>
      </w:pPr>
      <w:r w:rsidRPr="001C21BF">
        <w:rPr>
          <w:b/>
          <w:sz w:val="24"/>
          <w:u w:val="single"/>
        </w:rPr>
        <w:t>A</w:t>
      </w:r>
      <w:r w:rsidR="001C21BF">
        <w:rPr>
          <w:b/>
          <w:sz w:val="24"/>
          <w:u w:val="single"/>
        </w:rPr>
        <w:t>ttendance and Apologies:</w:t>
      </w:r>
    </w:p>
    <w:p w14:paraId="0D24CFE6" w14:textId="58B91984" w:rsidR="00A56EC3" w:rsidRPr="008615CF" w:rsidRDefault="00FF2FD6" w:rsidP="00991248">
      <w:pPr>
        <w:spacing w:after="0" w:line="240" w:lineRule="auto"/>
        <w:ind w:firstLine="720"/>
        <w:rPr>
          <w:bCs/>
          <w:sz w:val="24"/>
        </w:rPr>
      </w:pPr>
      <w:r w:rsidRPr="009464E9">
        <w:rPr>
          <w:b/>
          <w:sz w:val="24"/>
        </w:rPr>
        <w:t>Attendance:</w:t>
      </w:r>
      <w:r w:rsidR="008615CF" w:rsidRPr="008615CF">
        <w:rPr>
          <w:bCs/>
          <w:sz w:val="24"/>
        </w:rPr>
        <w:t xml:space="preserve"> attached</w:t>
      </w:r>
    </w:p>
    <w:p w14:paraId="71CC1B2A" w14:textId="49702675" w:rsidR="004A0569" w:rsidRPr="008615CF" w:rsidRDefault="006E676B" w:rsidP="004A0569">
      <w:pPr>
        <w:spacing w:after="0" w:line="240" w:lineRule="auto"/>
        <w:ind w:firstLine="720"/>
        <w:rPr>
          <w:bCs/>
          <w:sz w:val="24"/>
        </w:rPr>
      </w:pPr>
      <w:r w:rsidRPr="009464E9">
        <w:rPr>
          <w:b/>
          <w:sz w:val="24"/>
        </w:rPr>
        <w:t>Apologies:</w:t>
      </w:r>
      <w:r w:rsidR="00804803">
        <w:rPr>
          <w:b/>
          <w:sz w:val="24"/>
        </w:rPr>
        <w:t xml:space="preserve"> </w:t>
      </w:r>
      <w:r w:rsidR="00777ACF" w:rsidRPr="006C6780">
        <w:rPr>
          <w:bCs/>
          <w:sz w:val="24"/>
        </w:rPr>
        <w:t xml:space="preserve">Tracey Chambers, Declan Daley, Lisa Clarke, Sass </w:t>
      </w:r>
      <w:proofErr w:type="spellStart"/>
      <w:r w:rsidR="00777ACF" w:rsidRPr="006C6780">
        <w:rPr>
          <w:bCs/>
          <w:sz w:val="24"/>
        </w:rPr>
        <w:t>T</w:t>
      </w:r>
      <w:r w:rsidR="006C6780" w:rsidRPr="006C6780">
        <w:rPr>
          <w:bCs/>
          <w:sz w:val="24"/>
        </w:rPr>
        <w:t>ildsley</w:t>
      </w:r>
      <w:proofErr w:type="spellEnd"/>
      <w:r w:rsidR="00777ACF" w:rsidRPr="006C6780">
        <w:rPr>
          <w:bCs/>
          <w:sz w:val="24"/>
        </w:rPr>
        <w:t>, Lou</w:t>
      </w:r>
      <w:r w:rsidR="006C6780" w:rsidRPr="006C6780">
        <w:rPr>
          <w:bCs/>
          <w:sz w:val="24"/>
        </w:rPr>
        <w:t>ise</w:t>
      </w:r>
      <w:r w:rsidR="00777ACF" w:rsidRPr="006C6780">
        <w:rPr>
          <w:bCs/>
          <w:sz w:val="24"/>
        </w:rPr>
        <w:t xml:space="preserve"> Witherow, Sharon Deen-Mo</w:t>
      </w:r>
      <w:r w:rsidR="006C6780" w:rsidRPr="006C6780">
        <w:rPr>
          <w:bCs/>
          <w:sz w:val="24"/>
        </w:rPr>
        <w:t>ody</w:t>
      </w:r>
    </w:p>
    <w:p w14:paraId="1076E346" w14:textId="77777777" w:rsidR="00830675" w:rsidRPr="009464E9" w:rsidRDefault="00830675" w:rsidP="00991248">
      <w:pPr>
        <w:spacing w:after="0" w:line="240" w:lineRule="auto"/>
        <w:ind w:firstLine="720"/>
        <w:rPr>
          <w:b/>
          <w:sz w:val="24"/>
        </w:rPr>
      </w:pPr>
    </w:p>
    <w:p w14:paraId="4AB85BA1" w14:textId="77777777" w:rsidR="009464E9" w:rsidRPr="009464E9" w:rsidRDefault="009464E9" w:rsidP="009464E9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u w:val="single"/>
        </w:rPr>
      </w:pPr>
      <w:r w:rsidRPr="009464E9">
        <w:rPr>
          <w:b/>
          <w:sz w:val="24"/>
          <w:u w:val="single"/>
        </w:rPr>
        <w:t>Confirmation of Previous Minutes:</w:t>
      </w:r>
    </w:p>
    <w:p w14:paraId="55F1F482" w14:textId="14DC0365" w:rsidR="003E5D73" w:rsidRPr="006C6780" w:rsidRDefault="00777ACF" w:rsidP="006A0A85">
      <w:pPr>
        <w:spacing w:after="0" w:line="240" w:lineRule="auto"/>
        <w:ind w:firstLine="720"/>
        <w:rPr>
          <w:bCs/>
          <w:sz w:val="24"/>
        </w:rPr>
      </w:pPr>
      <w:r w:rsidRPr="006C6780">
        <w:rPr>
          <w:bCs/>
          <w:sz w:val="24"/>
        </w:rPr>
        <w:t xml:space="preserve">Unavailable </w:t>
      </w:r>
      <w:proofErr w:type="gramStart"/>
      <w:r w:rsidRPr="006C6780">
        <w:rPr>
          <w:bCs/>
          <w:sz w:val="24"/>
        </w:rPr>
        <w:t>at this time</w:t>
      </w:r>
      <w:proofErr w:type="gramEnd"/>
    </w:p>
    <w:p w14:paraId="3EA61464" w14:textId="5807EB66" w:rsidR="00AA6A2D" w:rsidRDefault="000A2224" w:rsidP="006A0A85">
      <w:pPr>
        <w:spacing w:after="0" w:line="240" w:lineRule="auto"/>
        <w:ind w:firstLine="720"/>
        <w:rPr>
          <w:b/>
          <w:sz w:val="24"/>
        </w:rPr>
      </w:pPr>
      <w:r w:rsidRPr="000A2224">
        <w:rPr>
          <w:b/>
          <w:sz w:val="24"/>
        </w:rPr>
        <w:t>M</w:t>
      </w:r>
      <w:r w:rsidR="0024693B">
        <w:rPr>
          <w:b/>
          <w:sz w:val="24"/>
        </w:rPr>
        <w:t>oved</w:t>
      </w:r>
      <w:r>
        <w:rPr>
          <w:bCs/>
          <w:sz w:val="24"/>
        </w:rPr>
        <w:t xml:space="preserve"> </w:t>
      </w:r>
      <w:r>
        <w:rPr>
          <w:bCs/>
          <w:sz w:val="24"/>
        </w:rPr>
        <w:tab/>
      </w:r>
      <w:r w:rsidR="00025B1C">
        <w:rPr>
          <w:bCs/>
          <w:sz w:val="24"/>
        </w:rPr>
        <w:tab/>
      </w:r>
      <w:r w:rsidRPr="000A2224">
        <w:rPr>
          <w:b/>
          <w:sz w:val="24"/>
        </w:rPr>
        <w:t>S</w:t>
      </w:r>
      <w:r w:rsidR="0024693B">
        <w:rPr>
          <w:b/>
          <w:sz w:val="24"/>
        </w:rPr>
        <w:t>econd</w:t>
      </w:r>
      <w:r w:rsidR="00FF284A">
        <w:rPr>
          <w:b/>
          <w:sz w:val="24"/>
        </w:rPr>
        <w:t xml:space="preserve"> </w:t>
      </w:r>
    </w:p>
    <w:p w14:paraId="76C49D42" w14:textId="77777777" w:rsidR="00830675" w:rsidRDefault="00830675" w:rsidP="006A0A85">
      <w:pPr>
        <w:spacing w:after="0" w:line="240" w:lineRule="auto"/>
        <w:ind w:firstLine="720"/>
        <w:rPr>
          <w:b/>
          <w:sz w:val="24"/>
        </w:rPr>
      </w:pPr>
    </w:p>
    <w:p w14:paraId="77C896FF" w14:textId="77777777" w:rsidR="00025B1C" w:rsidRPr="00025B1C" w:rsidRDefault="00025B1C" w:rsidP="00025B1C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u w:val="single"/>
        </w:rPr>
      </w:pPr>
      <w:r w:rsidRPr="00025B1C">
        <w:rPr>
          <w:b/>
          <w:sz w:val="24"/>
          <w:u w:val="single"/>
        </w:rPr>
        <w:t>Matters arising from previous minutes:</w:t>
      </w:r>
    </w:p>
    <w:p w14:paraId="03E15D65" w14:textId="59EE9435" w:rsidR="00025B1C" w:rsidRPr="009A225D" w:rsidRDefault="006C6780" w:rsidP="006A0A85">
      <w:pPr>
        <w:spacing w:after="0" w:line="240" w:lineRule="auto"/>
        <w:ind w:firstLine="720"/>
        <w:rPr>
          <w:bCs/>
          <w:sz w:val="24"/>
        </w:rPr>
      </w:pPr>
      <w:r>
        <w:rPr>
          <w:bCs/>
          <w:sz w:val="24"/>
        </w:rPr>
        <w:t>n/a</w:t>
      </w:r>
    </w:p>
    <w:p w14:paraId="3146FA76" w14:textId="77777777" w:rsidR="00AE2C36" w:rsidRDefault="00AE2C36" w:rsidP="00AE2C36">
      <w:pPr>
        <w:spacing w:after="0" w:line="240" w:lineRule="auto"/>
        <w:rPr>
          <w:b/>
          <w:sz w:val="24"/>
          <w:u w:val="single"/>
        </w:rPr>
      </w:pPr>
    </w:p>
    <w:p w14:paraId="1443FF49" w14:textId="77777777" w:rsidR="005C0410" w:rsidRPr="005C0410" w:rsidRDefault="005C0410" w:rsidP="005C0410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u w:val="single"/>
        </w:rPr>
      </w:pPr>
      <w:r w:rsidRPr="005C0410">
        <w:rPr>
          <w:b/>
          <w:sz w:val="24"/>
          <w:u w:val="single"/>
        </w:rPr>
        <w:t>Reports:</w:t>
      </w:r>
    </w:p>
    <w:p w14:paraId="5C4601FB" w14:textId="1B1AC0E2" w:rsidR="00476242" w:rsidRPr="006C6780" w:rsidRDefault="00F67965" w:rsidP="00ED58E9">
      <w:pPr>
        <w:spacing w:after="0" w:line="240" w:lineRule="auto"/>
        <w:ind w:firstLine="720"/>
        <w:rPr>
          <w:bCs/>
          <w:sz w:val="24"/>
        </w:rPr>
      </w:pPr>
      <w:r w:rsidRPr="006C6780">
        <w:rPr>
          <w:b/>
          <w:sz w:val="24"/>
          <w:u w:val="single"/>
        </w:rPr>
        <w:t>President Report</w:t>
      </w:r>
      <w:r w:rsidR="000B7202" w:rsidRPr="006C6780">
        <w:rPr>
          <w:bCs/>
          <w:sz w:val="24"/>
        </w:rPr>
        <w:t xml:space="preserve"> – Richard Rice</w:t>
      </w:r>
    </w:p>
    <w:p w14:paraId="7669421D" w14:textId="5A8DFFC9" w:rsidR="003E5D73" w:rsidRPr="006C6780" w:rsidRDefault="00494CF0" w:rsidP="003E5D73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 w:rsidRPr="006C6780">
        <w:rPr>
          <w:bCs/>
          <w:sz w:val="24"/>
        </w:rPr>
        <w:t xml:space="preserve">Thanks to everyone for good turnout at </w:t>
      </w:r>
      <w:r w:rsidR="006C6780">
        <w:rPr>
          <w:bCs/>
          <w:sz w:val="24"/>
        </w:rPr>
        <w:t xml:space="preserve">tonight’s </w:t>
      </w:r>
      <w:proofErr w:type="gramStart"/>
      <w:r w:rsidR="006C6780">
        <w:rPr>
          <w:bCs/>
          <w:sz w:val="24"/>
        </w:rPr>
        <w:t>meeting</w:t>
      </w:r>
      <w:proofErr w:type="gramEnd"/>
    </w:p>
    <w:p w14:paraId="62D13AF2" w14:textId="6E4E032A" w:rsidR="00494CF0" w:rsidRPr="006C6780" w:rsidRDefault="00494CF0" w:rsidP="003E5D73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 w:rsidRPr="006C6780">
        <w:rPr>
          <w:bCs/>
          <w:sz w:val="24"/>
        </w:rPr>
        <w:t xml:space="preserve">Looking forward to </w:t>
      </w:r>
      <w:r w:rsidR="006C6780">
        <w:rPr>
          <w:bCs/>
          <w:sz w:val="24"/>
        </w:rPr>
        <w:t xml:space="preserve">a </w:t>
      </w:r>
      <w:r w:rsidRPr="006C6780">
        <w:rPr>
          <w:bCs/>
          <w:sz w:val="24"/>
        </w:rPr>
        <w:t xml:space="preserve">smooth start to </w:t>
      </w:r>
      <w:r w:rsidR="006C6780">
        <w:rPr>
          <w:bCs/>
          <w:sz w:val="24"/>
        </w:rPr>
        <w:t xml:space="preserve">the 2024 </w:t>
      </w:r>
      <w:r w:rsidRPr="006C6780">
        <w:rPr>
          <w:bCs/>
          <w:sz w:val="24"/>
        </w:rPr>
        <w:t xml:space="preserve">season with </w:t>
      </w:r>
      <w:r w:rsidR="006C6780">
        <w:rPr>
          <w:bCs/>
          <w:sz w:val="24"/>
        </w:rPr>
        <w:t>two</w:t>
      </w:r>
      <w:r w:rsidRPr="006C6780">
        <w:rPr>
          <w:bCs/>
          <w:sz w:val="24"/>
        </w:rPr>
        <w:t xml:space="preserve"> turf</w:t>
      </w:r>
      <w:r w:rsidR="006C6780">
        <w:rPr>
          <w:bCs/>
          <w:sz w:val="24"/>
        </w:rPr>
        <w:t xml:space="preserve">s </w:t>
      </w:r>
      <w:r w:rsidRPr="006C6780">
        <w:rPr>
          <w:bCs/>
          <w:sz w:val="24"/>
        </w:rPr>
        <w:t>up and running</w:t>
      </w:r>
      <w:r w:rsidR="006C6780">
        <w:rPr>
          <w:bCs/>
          <w:sz w:val="24"/>
        </w:rPr>
        <w:t>; hoping for good numbers this year</w:t>
      </w:r>
    </w:p>
    <w:p w14:paraId="4EA70F31" w14:textId="03478B6F" w:rsidR="00494CF0" w:rsidRPr="006C6780" w:rsidRDefault="00494CF0" w:rsidP="003E5D73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 w:rsidRPr="006C6780">
        <w:rPr>
          <w:bCs/>
          <w:sz w:val="24"/>
        </w:rPr>
        <w:t>Ask</w:t>
      </w:r>
      <w:r w:rsidR="006C6780">
        <w:rPr>
          <w:bCs/>
          <w:sz w:val="24"/>
        </w:rPr>
        <w:t>ing</w:t>
      </w:r>
      <w:r w:rsidRPr="006C6780">
        <w:rPr>
          <w:bCs/>
          <w:sz w:val="24"/>
        </w:rPr>
        <w:t xml:space="preserve"> for team nominations to be submitted</w:t>
      </w:r>
      <w:r w:rsidR="006C6780">
        <w:rPr>
          <w:bCs/>
          <w:sz w:val="24"/>
        </w:rPr>
        <w:t xml:space="preserve"> as soon as possible</w:t>
      </w:r>
      <w:r w:rsidRPr="006C6780">
        <w:rPr>
          <w:bCs/>
          <w:sz w:val="24"/>
        </w:rPr>
        <w:t xml:space="preserve"> (</w:t>
      </w:r>
      <w:r w:rsidR="006C6780">
        <w:rPr>
          <w:bCs/>
          <w:sz w:val="24"/>
        </w:rPr>
        <w:t>to</w:t>
      </w:r>
      <w:r w:rsidRPr="006C6780">
        <w:rPr>
          <w:bCs/>
          <w:sz w:val="24"/>
        </w:rPr>
        <w:t xml:space="preserve"> give an idea of how many teams</w:t>
      </w:r>
      <w:r w:rsidR="006C6780">
        <w:rPr>
          <w:bCs/>
          <w:sz w:val="24"/>
        </w:rPr>
        <w:t xml:space="preserve"> to expect</w:t>
      </w:r>
      <w:r w:rsidRPr="006C6780">
        <w:rPr>
          <w:bCs/>
          <w:sz w:val="24"/>
        </w:rPr>
        <w:t xml:space="preserve">), </w:t>
      </w:r>
      <w:r w:rsidR="006C6780">
        <w:rPr>
          <w:bCs/>
          <w:sz w:val="24"/>
        </w:rPr>
        <w:t>and</w:t>
      </w:r>
      <w:r w:rsidRPr="006C6780">
        <w:rPr>
          <w:bCs/>
          <w:sz w:val="24"/>
        </w:rPr>
        <w:t xml:space="preserve"> online forms with </w:t>
      </w:r>
      <w:r w:rsidR="006C6780">
        <w:rPr>
          <w:bCs/>
          <w:sz w:val="24"/>
        </w:rPr>
        <w:t xml:space="preserve">further </w:t>
      </w:r>
      <w:r w:rsidRPr="006C6780">
        <w:rPr>
          <w:bCs/>
          <w:sz w:val="24"/>
        </w:rPr>
        <w:t xml:space="preserve">details </w:t>
      </w:r>
      <w:r w:rsidR="006C6780">
        <w:rPr>
          <w:bCs/>
          <w:sz w:val="24"/>
        </w:rPr>
        <w:t xml:space="preserve">will </w:t>
      </w:r>
      <w:r w:rsidRPr="006C6780">
        <w:rPr>
          <w:bCs/>
          <w:sz w:val="24"/>
        </w:rPr>
        <w:t>be finalised</w:t>
      </w:r>
      <w:r w:rsidR="006C6780">
        <w:rPr>
          <w:bCs/>
          <w:sz w:val="24"/>
        </w:rPr>
        <w:t xml:space="preserve"> and available</w:t>
      </w:r>
      <w:r w:rsidRPr="006C6780">
        <w:rPr>
          <w:bCs/>
          <w:sz w:val="24"/>
        </w:rPr>
        <w:t xml:space="preserve"> </w:t>
      </w:r>
      <w:proofErr w:type="gramStart"/>
      <w:r w:rsidRPr="006C6780">
        <w:rPr>
          <w:bCs/>
          <w:sz w:val="24"/>
        </w:rPr>
        <w:t>shortly</w:t>
      </w:r>
      <w:proofErr w:type="gramEnd"/>
    </w:p>
    <w:p w14:paraId="55AD5B7B" w14:textId="597B8308" w:rsidR="00494CF0" w:rsidRPr="006C6780" w:rsidRDefault="006C6780" w:rsidP="003E5D73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>
        <w:rPr>
          <w:bCs/>
          <w:sz w:val="24"/>
        </w:rPr>
        <w:t>We were u</w:t>
      </w:r>
      <w:r w:rsidR="00494CF0" w:rsidRPr="006C6780">
        <w:rPr>
          <w:bCs/>
          <w:sz w:val="24"/>
        </w:rPr>
        <w:t>nsuccessful</w:t>
      </w:r>
      <w:r>
        <w:rPr>
          <w:bCs/>
          <w:sz w:val="24"/>
        </w:rPr>
        <w:t xml:space="preserve"> with our submissions to</w:t>
      </w:r>
      <w:r w:rsidR="00494CF0" w:rsidRPr="006C6780">
        <w:rPr>
          <w:bCs/>
          <w:sz w:val="24"/>
        </w:rPr>
        <w:t xml:space="preserve"> host any </w:t>
      </w:r>
      <w:r>
        <w:rPr>
          <w:bCs/>
          <w:sz w:val="24"/>
        </w:rPr>
        <w:t>State Championships</w:t>
      </w:r>
      <w:r w:rsidR="00494CF0" w:rsidRPr="006C6780">
        <w:rPr>
          <w:bCs/>
          <w:sz w:val="24"/>
        </w:rPr>
        <w:t xml:space="preserve"> this year. Will follow up with HNSW for feedback regarding </w:t>
      </w:r>
      <w:r>
        <w:rPr>
          <w:bCs/>
          <w:sz w:val="24"/>
        </w:rPr>
        <w:t xml:space="preserve">the </w:t>
      </w:r>
      <w:r w:rsidR="00494CF0" w:rsidRPr="006C6780">
        <w:rPr>
          <w:bCs/>
          <w:sz w:val="24"/>
        </w:rPr>
        <w:t>EOI process</w:t>
      </w:r>
      <w:r>
        <w:rPr>
          <w:bCs/>
          <w:sz w:val="24"/>
        </w:rPr>
        <w:t xml:space="preserve"> and </w:t>
      </w:r>
      <w:r w:rsidR="00494CF0" w:rsidRPr="006C6780">
        <w:rPr>
          <w:bCs/>
          <w:sz w:val="24"/>
        </w:rPr>
        <w:t xml:space="preserve">outcomes this </w:t>
      </w:r>
      <w:proofErr w:type="gramStart"/>
      <w:r w:rsidR="00494CF0" w:rsidRPr="006C6780">
        <w:rPr>
          <w:bCs/>
          <w:sz w:val="24"/>
        </w:rPr>
        <w:t>year</w:t>
      </w:r>
      <w:proofErr w:type="gramEnd"/>
    </w:p>
    <w:p w14:paraId="2C0DEFE9" w14:textId="19A47F33" w:rsidR="00494CF0" w:rsidRPr="006C6780" w:rsidRDefault="00494CF0" w:rsidP="003E5D73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 w:rsidRPr="006C6780">
        <w:rPr>
          <w:bCs/>
          <w:sz w:val="24"/>
        </w:rPr>
        <w:t xml:space="preserve">Discussions </w:t>
      </w:r>
      <w:r w:rsidR="006C6780">
        <w:rPr>
          <w:bCs/>
          <w:sz w:val="24"/>
        </w:rPr>
        <w:t xml:space="preserve">underway </w:t>
      </w:r>
      <w:r w:rsidRPr="006C6780">
        <w:rPr>
          <w:bCs/>
          <w:sz w:val="24"/>
        </w:rPr>
        <w:t xml:space="preserve">with </w:t>
      </w:r>
      <w:r w:rsidR="006C6780">
        <w:rPr>
          <w:bCs/>
          <w:sz w:val="24"/>
        </w:rPr>
        <w:t>Parkes Shire C</w:t>
      </w:r>
      <w:r w:rsidRPr="006C6780">
        <w:rPr>
          <w:bCs/>
          <w:sz w:val="24"/>
        </w:rPr>
        <w:t xml:space="preserve">ouncil re hosting </w:t>
      </w:r>
      <w:proofErr w:type="spellStart"/>
      <w:r w:rsidRPr="006C6780">
        <w:rPr>
          <w:bCs/>
          <w:sz w:val="24"/>
        </w:rPr>
        <w:t>HockeyOne</w:t>
      </w:r>
      <w:proofErr w:type="spellEnd"/>
      <w:r w:rsidRPr="006C6780">
        <w:rPr>
          <w:bCs/>
          <w:sz w:val="24"/>
        </w:rPr>
        <w:t xml:space="preserve"> again later this year. Looking at costings</w:t>
      </w:r>
      <w:r w:rsidR="00B74E61" w:rsidRPr="006C6780">
        <w:rPr>
          <w:bCs/>
          <w:sz w:val="24"/>
        </w:rPr>
        <w:t>/funding</w:t>
      </w:r>
    </w:p>
    <w:p w14:paraId="7C3838A0" w14:textId="6651E84D" w:rsidR="00B74E61" w:rsidRPr="006C6780" w:rsidRDefault="00B74E61" w:rsidP="006C6780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 w:rsidRPr="006C6780">
        <w:rPr>
          <w:bCs/>
          <w:sz w:val="24"/>
        </w:rPr>
        <w:t>Sal and Kristy have done</w:t>
      </w:r>
      <w:r w:rsidR="006C6780">
        <w:rPr>
          <w:bCs/>
          <w:sz w:val="24"/>
        </w:rPr>
        <w:t xml:space="preserve"> a</w:t>
      </w:r>
      <w:r w:rsidRPr="006C6780">
        <w:rPr>
          <w:bCs/>
          <w:sz w:val="24"/>
        </w:rPr>
        <w:t xml:space="preserve"> great job</w:t>
      </w:r>
      <w:r w:rsidR="006C6780">
        <w:rPr>
          <w:bCs/>
          <w:sz w:val="24"/>
        </w:rPr>
        <w:t xml:space="preserve"> organising the</w:t>
      </w:r>
      <w:r w:rsidRPr="006C6780">
        <w:rPr>
          <w:bCs/>
          <w:sz w:val="24"/>
        </w:rPr>
        <w:t xml:space="preserve"> junior rep</w:t>
      </w:r>
      <w:r w:rsidR="006C6780">
        <w:rPr>
          <w:bCs/>
          <w:sz w:val="24"/>
        </w:rPr>
        <w:t>resentative</w:t>
      </w:r>
      <w:r w:rsidRPr="006C6780">
        <w:rPr>
          <w:bCs/>
          <w:sz w:val="24"/>
        </w:rPr>
        <w:t xml:space="preserve"> season with nominations </w:t>
      </w:r>
      <w:r w:rsidR="006C6780">
        <w:rPr>
          <w:bCs/>
          <w:sz w:val="24"/>
        </w:rPr>
        <w:t>now being advertised for players and coaches</w:t>
      </w:r>
      <w:r w:rsidRPr="006C6780">
        <w:rPr>
          <w:bCs/>
          <w:sz w:val="24"/>
        </w:rPr>
        <w:t xml:space="preserve"> – need to start this early in the year due to championships being condensed and </w:t>
      </w:r>
      <w:r w:rsidR="006C6780">
        <w:rPr>
          <w:bCs/>
          <w:sz w:val="24"/>
        </w:rPr>
        <w:t xml:space="preserve">timing of the </w:t>
      </w:r>
      <w:r w:rsidRPr="006C6780">
        <w:rPr>
          <w:bCs/>
          <w:sz w:val="24"/>
        </w:rPr>
        <w:t xml:space="preserve">Easter </w:t>
      </w:r>
      <w:proofErr w:type="gramStart"/>
      <w:r w:rsidRPr="006C6780">
        <w:rPr>
          <w:bCs/>
          <w:sz w:val="24"/>
        </w:rPr>
        <w:t>break</w:t>
      </w:r>
      <w:proofErr w:type="gramEnd"/>
    </w:p>
    <w:p w14:paraId="6F080A9D" w14:textId="3890D34F" w:rsidR="00B74E61" w:rsidRPr="006C6780" w:rsidRDefault="00B74E61" w:rsidP="003E5D73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 w:rsidRPr="006C6780">
        <w:rPr>
          <w:bCs/>
          <w:sz w:val="24"/>
        </w:rPr>
        <w:t xml:space="preserve">Friday night pre-season come and try social hockey will happen this year – no cost, no registration required. Keen to increase numbers and social aspects </w:t>
      </w:r>
      <w:r w:rsidR="006C6780">
        <w:rPr>
          <w:bCs/>
          <w:sz w:val="24"/>
        </w:rPr>
        <w:t xml:space="preserve">of the game </w:t>
      </w:r>
      <w:r w:rsidRPr="006C6780">
        <w:rPr>
          <w:bCs/>
          <w:sz w:val="24"/>
        </w:rPr>
        <w:t xml:space="preserve">again this </w:t>
      </w:r>
      <w:proofErr w:type="gramStart"/>
      <w:r w:rsidRPr="006C6780">
        <w:rPr>
          <w:bCs/>
          <w:sz w:val="24"/>
        </w:rPr>
        <w:t>year</w:t>
      </w:r>
      <w:proofErr w:type="gramEnd"/>
    </w:p>
    <w:p w14:paraId="2DA74C22" w14:textId="7EBE1551" w:rsidR="00B74E61" w:rsidRPr="006C6780" w:rsidRDefault="00B74E61" w:rsidP="00B74E61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 w:rsidRPr="006C6780">
        <w:rPr>
          <w:bCs/>
          <w:sz w:val="24"/>
        </w:rPr>
        <w:t xml:space="preserve">Have sourced a paid bookkeeper, but still seeking a Treasurer this </w:t>
      </w:r>
      <w:proofErr w:type="gramStart"/>
      <w:r w:rsidRPr="006C6780">
        <w:rPr>
          <w:bCs/>
          <w:sz w:val="24"/>
        </w:rPr>
        <w:t>year</w:t>
      </w:r>
      <w:proofErr w:type="gramEnd"/>
    </w:p>
    <w:p w14:paraId="0C1F5181" w14:textId="6EECA49C" w:rsidR="00B74E61" w:rsidRPr="006C6780" w:rsidRDefault="00B74E61" w:rsidP="00B74E61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 w:rsidRPr="006C6780">
        <w:rPr>
          <w:bCs/>
          <w:sz w:val="24"/>
        </w:rPr>
        <w:t>Opportunities for sponsorship/grants is</w:t>
      </w:r>
      <w:r w:rsidR="006C6780">
        <w:rPr>
          <w:bCs/>
          <w:sz w:val="24"/>
        </w:rPr>
        <w:t xml:space="preserve"> an area to prioritise this </w:t>
      </w:r>
      <w:proofErr w:type="gramStart"/>
      <w:r w:rsidR="006C6780">
        <w:rPr>
          <w:bCs/>
          <w:sz w:val="24"/>
        </w:rPr>
        <w:t>year</w:t>
      </w:r>
      <w:proofErr w:type="gramEnd"/>
    </w:p>
    <w:p w14:paraId="7CD9BE21" w14:textId="3015CA63" w:rsidR="00B74E61" w:rsidRPr="006C6780" w:rsidRDefault="00B74E61" w:rsidP="00B74E61">
      <w:pPr>
        <w:pStyle w:val="ListParagraph"/>
        <w:numPr>
          <w:ilvl w:val="0"/>
          <w:numId w:val="26"/>
        </w:numPr>
        <w:spacing w:after="0" w:line="240" w:lineRule="auto"/>
        <w:rPr>
          <w:bCs/>
          <w:sz w:val="24"/>
        </w:rPr>
      </w:pPr>
      <w:r w:rsidRPr="006C6780">
        <w:rPr>
          <w:bCs/>
          <w:sz w:val="24"/>
        </w:rPr>
        <w:t xml:space="preserve">Canteen manager </w:t>
      </w:r>
      <w:r w:rsidR="006C6780">
        <w:rPr>
          <w:bCs/>
          <w:sz w:val="24"/>
        </w:rPr>
        <w:t xml:space="preserve">position </w:t>
      </w:r>
      <w:r w:rsidRPr="006C6780">
        <w:rPr>
          <w:bCs/>
          <w:sz w:val="24"/>
        </w:rPr>
        <w:t xml:space="preserve">– </w:t>
      </w:r>
      <w:r w:rsidR="006C6780">
        <w:rPr>
          <w:bCs/>
          <w:sz w:val="24"/>
        </w:rPr>
        <w:t xml:space="preserve">details to be confirmed </w:t>
      </w:r>
      <w:proofErr w:type="gramStart"/>
      <w:r w:rsidR="006C6780">
        <w:rPr>
          <w:bCs/>
          <w:sz w:val="24"/>
        </w:rPr>
        <w:t>soon</w:t>
      </w:r>
      <w:proofErr w:type="gramEnd"/>
      <w:r w:rsidR="006C6780">
        <w:rPr>
          <w:bCs/>
          <w:sz w:val="24"/>
        </w:rPr>
        <w:t xml:space="preserve"> </w:t>
      </w:r>
    </w:p>
    <w:p w14:paraId="0CBA3C24" w14:textId="451D6741" w:rsidR="002F4A6E" w:rsidRPr="0024693B" w:rsidRDefault="000A2224" w:rsidP="00ED58E9">
      <w:pPr>
        <w:spacing w:after="0" w:line="240" w:lineRule="auto"/>
        <w:ind w:firstLine="720"/>
        <w:rPr>
          <w:bCs/>
          <w:sz w:val="24"/>
        </w:rPr>
      </w:pPr>
      <w:r>
        <w:rPr>
          <w:b/>
          <w:sz w:val="24"/>
        </w:rPr>
        <w:t>M</w:t>
      </w:r>
      <w:r w:rsidR="00F40DF1">
        <w:rPr>
          <w:b/>
          <w:sz w:val="24"/>
        </w:rPr>
        <w:t>oved</w:t>
      </w:r>
      <w:r w:rsidR="00C45DB5">
        <w:rPr>
          <w:b/>
          <w:sz w:val="24"/>
        </w:rPr>
        <w:t xml:space="preserve"> </w:t>
      </w:r>
      <w:r w:rsidR="002C0563">
        <w:rPr>
          <w:bCs/>
          <w:sz w:val="24"/>
        </w:rPr>
        <w:t xml:space="preserve"> </w:t>
      </w:r>
      <w:r w:rsidR="00A7300A">
        <w:rPr>
          <w:bCs/>
          <w:sz w:val="24"/>
        </w:rPr>
        <w:t xml:space="preserve"> </w:t>
      </w:r>
      <w:r w:rsidR="0012439D">
        <w:rPr>
          <w:bCs/>
          <w:sz w:val="24"/>
        </w:rPr>
        <w:tab/>
      </w:r>
      <w:r w:rsidR="006C6780">
        <w:rPr>
          <w:bCs/>
          <w:sz w:val="24"/>
        </w:rPr>
        <w:t>Richard Rice</w:t>
      </w:r>
      <w:r w:rsidR="00AB1A73">
        <w:rPr>
          <w:bCs/>
          <w:sz w:val="24"/>
        </w:rPr>
        <w:tab/>
      </w:r>
      <w:r w:rsidR="00AB1A73">
        <w:rPr>
          <w:bCs/>
          <w:sz w:val="24"/>
        </w:rPr>
        <w:tab/>
      </w:r>
      <w:r w:rsidR="00B96834">
        <w:rPr>
          <w:bCs/>
          <w:sz w:val="24"/>
        </w:rPr>
        <w:tab/>
      </w:r>
      <w:r>
        <w:rPr>
          <w:b/>
          <w:sz w:val="24"/>
        </w:rPr>
        <w:t>S</w:t>
      </w:r>
      <w:r w:rsidR="00F40DF1">
        <w:rPr>
          <w:b/>
          <w:sz w:val="24"/>
        </w:rPr>
        <w:t>econd</w:t>
      </w:r>
      <w:r w:rsidR="006C6780">
        <w:rPr>
          <w:b/>
          <w:sz w:val="24"/>
        </w:rPr>
        <w:tab/>
      </w:r>
      <w:r w:rsidR="006C6780" w:rsidRPr="006C6780">
        <w:rPr>
          <w:bCs/>
          <w:sz w:val="24"/>
        </w:rPr>
        <w:t>Mandy Westcott</w:t>
      </w:r>
    </w:p>
    <w:p w14:paraId="4F9E5F25" w14:textId="77777777" w:rsidR="00082281" w:rsidRDefault="00082281" w:rsidP="00082281">
      <w:pPr>
        <w:spacing w:after="0" w:line="240" w:lineRule="auto"/>
        <w:rPr>
          <w:b/>
          <w:sz w:val="24"/>
          <w:u w:val="single"/>
        </w:rPr>
      </w:pPr>
    </w:p>
    <w:p w14:paraId="5E55BFEC" w14:textId="1A66A76C" w:rsidR="00755EBF" w:rsidRPr="00830675" w:rsidRDefault="00F67965" w:rsidP="006117B9">
      <w:pPr>
        <w:spacing w:after="0" w:line="240" w:lineRule="auto"/>
        <w:ind w:firstLine="720"/>
        <w:rPr>
          <w:b/>
          <w:sz w:val="24"/>
        </w:rPr>
      </w:pPr>
      <w:r w:rsidRPr="007A2C5A">
        <w:rPr>
          <w:b/>
          <w:sz w:val="24"/>
          <w:u w:val="single"/>
        </w:rPr>
        <w:t>Treasurer Report</w:t>
      </w:r>
      <w:r w:rsidR="004A59D2" w:rsidRPr="00830675">
        <w:rPr>
          <w:b/>
          <w:sz w:val="24"/>
        </w:rPr>
        <w:t xml:space="preserve"> – </w:t>
      </w:r>
    </w:p>
    <w:p w14:paraId="78E78EDE" w14:textId="378615F6" w:rsidR="003E5D73" w:rsidRPr="003E5D73" w:rsidRDefault="006C6780" w:rsidP="003E5D73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Unavailable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at this time</w:t>
      </w:r>
      <w:proofErr w:type="gramEnd"/>
    </w:p>
    <w:p w14:paraId="67D959D1" w14:textId="722E650D" w:rsidR="00DE76A5" w:rsidRDefault="00DE76A5" w:rsidP="001C684C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lastRenderedPageBreak/>
        <w:t>Moved</w:t>
      </w:r>
      <w:r w:rsidR="001C684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="001C684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="001C684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Pr="00630A9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>Second</w:t>
      </w:r>
    </w:p>
    <w:p w14:paraId="144086AA" w14:textId="77777777" w:rsidR="001B2297" w:rsidRDefault="001B2297" w:rsidP="001C684C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</w:p>
    <w:p w14:paraId="4E76CD31" w14:textId="77A87294" w:rsidR="004C57AA" w:rsidRDefault="007E1393" w:rsidP="001C684C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  <w:r w:rsidRPr="007A2C5A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n-AU"/>
        </w:rPr>
        <w:t>Secretar</w:t>
      </w:r>
      <w:r w:rsidR="000204D3" w:rsidRPr="007A2C5A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n-AU"/>
        </w:rPr>
        <w:t>y Report</w:t>
      </w:r>
      <w:r w:rsidR="001B229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 xml:space="preserve"> – </w:t>
      </w:r>
      <w:r w:rsidR="001B2297" w:rsidRPr="006C6780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Lee Hodge</w:t>
      </w:r>
    </w:p>
    <w:p w14:paraId="377832F5" w14:textId="1795146F" w:rsidR="00363496" w:rsidRPr="003E5D73" w:rsidRDefault="00363496" w:rsidP="003E5D73">
      <w:pPr>
        <w:pStyle w:val="ListParagraph"/>
        <w:numPr>
          <w:ilvl w:val="1"/>
          <w:numId w:val="24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EOI sent to HNSW re hosting 2024 State </w:t>
      </w:r>
      <w:r w:rsidR="009540AB"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Championships</w:t>
      </w:r>
    </w:p>
    <w:p w14:paraId="5BBD204A" w14:textId="0D47EF8D" w:rsidR="00534C85" w:rsidRPr="003E5D73" w:rsidRDefault="00806EE4" w:rsidP="003E5D73">
      <w:pPr>
        <w:pStyle w:val="ListParagraph"/>
        <w:numPr>
          <w:ilvl w:val="1"/>
          <w:numId w:val="24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Correspondence from HNSW re: </w:t>
      </w:r>
      <w:r w:rsidR="00363496"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2024 </w:t>
      </w:r>
      <w:r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Hosting State Championships</w:t>
      </w:r>
      <w:r w:rsidR="00363496"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="009540AB"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–</w:t>
      </w:r>
      <w:r w:rsidR="00363496"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unsuccessful</w:t>
      </w:r>
    </w:p>
    <w:p w14:paraId="2C21D7A4" w14:textId="275E1D4B" w:rsidR="009540AB" w:rsidRPr="003E5D73" w:rsidRDefault="009540AB" w:rsidP="003E5D73">
      <w:pPr>
        <w:pStyle w:val="ListParagraph"/>
        <w:numPr>
          <w:ilvl w:val="1"/>
          <w:numId w:val="24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Any relevant stories for social media</w:t>
      </w:r>
      <w:r w:rsidR="00A753AE"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(school, regional, state, national repr</w:t>
      </w:r>
      <w:r w:rsidR="00CA5A10"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esentation) can be sent to </w:t>
      </w:r>
      <w:hyperlink r:id="rId7" w:history="1">
        <w:r w:rsidR="00242FB6" w:rsidRPr="003E5D73">
          <w:rPr>
            <w:rStyle w:val="Hyperlink"/>
            <w:rFonts w:ascii="Calibri" w:eastAsia="Times New Roman" w:hAnsi="Calibri" w:cs="Calibri"/>
            <w:sz w:val="24"/>
            <w:szCs w:val="24"/>
            <w:lang w:eastAsia="en-AU"/>
          </w:rPr>
          <w:t>phi.secretary@outlook.com</w:t>
        </w:r>
      </w:hyperlink>
      <w:r w:rsidR="00242FB6" w:rsidRPr="003E5D73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</w:p>
    <w:p w14:paraId="0DB7B17B" w14:textId="4089A293" w:rsidR="001B2297" w:rsidRDefault="001B2297" w:rsidP="001C684C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 xml:space="preserve">Moved 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="00494CF0" w:rsidRPr="006C6780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Lee</w:t>
      </w:r>
      <w:r w:rsidR="006C6780" w:rsidRPr="006C6780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Hodge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  <w:t>Second</w:t>
      </w:r>
      <w:r w:rsidR="006C678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="006C6780" w:rsidRPr="006C6780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Olivia Thompson</w:t>
      </w:r>
    </w:p>
    <w:p w14:paraId="29B10E4A" w14:textId="37028C17" w:rsidR="004A0569" w:rsidRDefault="004A0569" w:rsidP="001C684C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</w:p>
    <w:p w14:paraId="5F9B8F3E" w14:textId="4070239A" w:rsidR="004A0569" w:rsidRDefault="00BF191E" w:rsidP="00BF191E">
      <w:pPr>
        <w:spacing w:after="0" w:line="240" w:lineRule="auto"/>
        <w:rPr>
          <w:bCs/>
          <w:sz w:val="24"/>
        </w:rPr>
      </w:pPr>
      <w:r>
        <w:rPr>
          <w:b/>
          <w:sz w:val="24"/>
        </w:rPr>
        <w:tab/>
      </w:r>
      <w:r w:rsidRPr="007A2C5A">
        <w:rPr>
          <w:b/>
          <w:sz w:val="24"/>
          <w:u w:val="single"/>
        </w:rPr>
        <w:t>Women</w:t>
      </w:r>
      <w:r w:rsidR="006A69A2" w:rsidRPr="007A2C5A">
        <w:rPr>
          <w:b/>
          <w:sz w:val="24"/>
          <w:u w:val="single"/>
        </w:rPr>
        <w:t>’</w:t>
      </w:r>
      <w:r w:rsidRPr="007A2C5A">
        <w:rPr>
          <w:b/>
          <w:sz w:val="24"/>
          <w:u w:val="single"/>
        </w:rPr>
        <w:t>s Director</w:t>
      </w:r>
      <w:r>
        <w:rPr>
          <w:b/>
          <w:sz w:val="24"/>
        </w:rPr>
        <w:t xml:space="preserve"> – </w:t>
      </w:r>
      <w:r w:rsidRPr="006C6780">
        <w:rPr>
          <w:bCs/>
          <w:sz w:val="24"/>
        </w:rPr>
        <w:t>Mandy Westcott</w:t>
      </w:r>
      <w:r w:rsidR="00334199" w:rsidRPr="006C6780">
        <w:rPr>
          <w:bCs/>
          <w:sz w:val="24"/>
        </w:rPr>
        <w:t>/Olivia Thompson</w:t>
      </w:r>
    </w:p>
    <w:p w14:paraId="5B366CF9" w14:textId="6C4CA9D2" w:rsidR="006A69A2" w:rsidRPr="006A69A2" w:rsidRDefault="006A69A2" w:rsidP="00C241EC">
      <w:pPr>
        <w:pStyle w:val="ListParagraph"/>
        <w:numPr>
          <w:ilvl w:val="0"/>
          <w:numId w:val="29"/>
        </w:numPr>
        <w:spacing w:after="0" w:line="240" w:lineRule="auto"/>
        <w:ind w:left="1443"/>
        <w:rPr>
          <w:bCs/>
          <w:sz w:val="24"/>
        </w:rPr>
      </w:pPr>
      <w:r w:rsidRPr="006A69A2">
        <w:rPr>
          <w:bCs/>
          <w:sz w:val="24"/>
        </w:rPr>
        <w:t>Hopefully, all clubs will have their team nominations in tonight so we can get to work on the draw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for the 2024 season</w:t>
      </w:r>
      <w:r>
        <w:rPr>
          <w:bCs/>
          <w:sz w:val="24"/>
        </w:rPr>
        <w:t>;</w:t>
      </w:r>
      <w:r w:rsidRPr="006A69A2">
        <w:rPr>
          <w:bCs/>
          <w:sz w:val="24"/>
        </w:rPr>
        <w:t xml:space="preserve"> </w:t>
      </w:r>
      <w:proofErr w:type="gramStart"/>
      <w:r w:rsidRPr="006A69A2">
        <w:rPr>
          <w:bCs/>
          <w:sz w:val="24"/>
        </w:rPr>
        <w:t>also</w:t>
      </w:r>
      <w:proofErr w:type="gramEnd"/>
      <w:r w:rsidRPr="006A69A2">
        <w:rPr>
          <w:bCs/>
          <w:sz w:val="24"/>
        </w:rPr>
        <w:t xml:space="preserve"> we will need umpires’ names for each team.</w:t>
      </w:r>
    </w:p>
    <w:p w14:paraId="628A947E" w14:textId="690AE338" w:rsidR="006A69A2" w:rsidRPr="006A69A2" w:rsidRDefault="006A69A2" w:rsidP="00C241EC">
      <w:pPr>
        <w:pStyle w:val="ListParagraph"/>
        <w:numPr>
          <w:ilvl w:val="0"/>
          <w:numId w:val="29"/>
        </w:numPr>
        <w:spacing w:after="0" w:line="240" w:lineRule="auto"/>
        <w:ind w:left="1443"/>
        <w:rPr>
          <w:bCs/>
          <w:sz w:val="24"/>
        </w:rPr>
      </w:pPr>
      <w:r w:rsidRPr="006A69A2">
        <w:rPr>
          <w:bCs/>
          <w:sz w:val="24"/>
        </w:rPr>
        <w:t>Our Masters women have started their 2024 season with success after coming away with a gold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medal for Parkes 1’s ladies in Div 2 and our Parkes 2’s joint premiers in Div 4. Both teams went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through undefeated in their respective Divisions. The Parkes 1’s ladies played a red-hot Newcastle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side in the final being down 2-0 in the first quarter</w:t>
      </w:r>
      <w:r>
        <w:rPr>
          <w:bCs/>
          <w:sz w:val="24"/>
        </w:rPr>
        <w:t>,</w:t>
      </w:r>
      <w:r w:rsidRPr="006A69A2">
        <w:rPr>
          <w:bCs/>
          <w:sz w:val="24"/>
        </w:rPr>
        <w:t xml:space="preserve"> comeback level 2-2 at halftime, 4-2 down in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 xml:space="preserve">the </w:t>
      </w:r>
      <w:r>
        <w:rPr>
          <w:bCs/>
          <w:sz w:val="24"/>
        </w:rPr>
        <w:t>3rd</w:t>
      </w:r>
      <w:r w:rsidRPr="006A69A2">
        <w:rPr>
          <w:bCs/>
          <w:sz w:val="24"/>
        </w:rPr>
        <w:t xml:space="preserve"> quarter and a great comeback in the 4th quarter for a fulltime score of 4 all, which then went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into a shootout with Parkes wining 2-1 in the shootout. While Parkes 2’s had a great final against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SEHA ending in a 2-2 draw and decided to be crowned joint winners. Congratulations and well done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to all ladies who played in the tournament.</w:t>
      </w:r>
    </w:p>
    <w:p w14:paraId="3AB4BE4D" w14:textId="43B3F9F5" w:rsidR="006A69A2" w:rsidRPr="006A69A2" w:rsidRDefault="006A69A2" w:rsidP="00C241EC">
      <w:pPr>
        <w:pStyle w:val="ListParagraph"/>
        <w:numPr>
          <w:ilvl w:val="0"/>
          <w:numId w:val="29"/>
        </w:numPr>
        <w:spacing w:after="0" w:line="240" w:lineRule="auto"/>
        <w:ind w:left="1443"/>
        <w:rPr>
          <w:bCs/>
          <w:sz w:val="24"/>
        </w:rPr>
      </w:pPr>
      <w:r w:rsidRPr="006A69A2">
        <w:rPr>
          <w:bCs/>
          <w:sz w:val="24"/>
        </w:rPr>
        <w:t>While on master’s indoor, I would like to say a big congratulations to Denise Gersbach and Lee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Hodge who have been selected in the 45+ Australian Indoor Women’s team to compete at the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Masters Indoor World Cup in Nottingham UK in March 2024.</w:t>
      </w:r>
    </w:p>
    <w:p w14:paraId="766DB6C8" w14:textId="067AB430" w:rsidR="006A69A2" w:rsidRPr="006A69A2" w:rsidRDefault="006A69A2" w:rsidP="00C241EC">
      <w:pPr>
        <w:pStyle w:val="ListParagraph"/>
        <w:numPr>
          <w:ilvl w:val="0"/>
          <w:numId w:val="29"/>
        </w:numPr>
        <w:spacing w:after="0" w:line="240" w:lineRule="auto"/>
        <w:ind w:left="1443"/>
        <w:rPr>
          <w:bCs/>
          <w:sz w:val="24"/>
        </w:rPr>
      </w:pPr>
      <w:r w:rsidRPr="006A69A2">
        <w:rPr>
          <w:bCs/>
          <w:sz w:val="24"/>
        </w:rPr>
        <w:t>Congratulations to all Australia</w:t>
      </w:r>
      <w:r>
        <w:rPr>
          <w:bCs/>
          <w:sz w:val="24"/>
        </w:rPr>
        <w:t xml:space="preserve"> D</w:t>
      </w:r>
      <w:r w:rsidRPr="006A69A2">
        <w:rPr>
          <w:bCs/>
          <w:sz w:val="24"/>
        </w:rPr>
        <w:t>ay</w:t>
      </w:r>
      <w:r>
        <w:rPr>
          <w:bCs/>
          <w:sz w:val="24"/>
        </w:rPr>
        <w:t xml:space="preserve"> award</w:t>
      </w:r>
      <w:r w:rsidRPr="006A69A2">
        <w:rPr>
          <w:bCs/>
          <w:sz w:val="24"/>
        </w:rPr>
        <w:t xml:space="preserve"> nominee</w:t>
      </w:r>
      <w:r>
        <w:rPr>
          <w:bCs/>
          <w:sz w:val="24"/>
        </w:rPr>
        <w:t>s</w:t>
      </w:r>
      <w:r w:rsidRPr="006A69A2">
        <w:rPr>
          <w:bCs/>
          <w:sz w:val="24"/>
        </w:rPr>
        <w:t>!! It was fabulous to see so many hockey names in the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final nominee selections. Congratulations to Maureen Massey who was named Senior Sportsperson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of the Year</w:t>
      </w:r>
      <w:r>
        <w:rPr>
          <w:bCs/>
          <w:sz w:val="24"/>
        </w:rPr>
        <w:t>,</w:t>
      </w:r>
      <w:r w:rsidRPr="006A69A2">
        <w:rPr>
          <w:bCs/>
          <w:sz w:val="24"/>
        </w:rPr>
        <w:t xml:space="preserve"> Richard Rice for Administrator of the Year</w:t>
      </w:r>
      <w:r>
        <w:rPr>
          <w:bCs/>
          <w:sz w:val="24"/>
        </w:rPr>
        <w:t>,</w:t>
      </w:r>
      <w:r w:rsidRPr="006A69A2">
        <w:rPr>
          <w:bCs/>
          <w:sz w:val="24"/>
        </w:rPr>
        <w:t xml:space="preserve"> Men’s 55+ </w:t>
      </w:r>
      <w:r>
        <w:rPr>
          <w:bCs/>
          <w:sz w:val="24"/>
        </w:rPr>
        <w:t>T</w:t>
      </w:r>
      <w:r w:rsidRPr="006A69A2">
        <w:rPr>
          <w:bCs/>
          <w:sz w:val="24"/>
        </w:rPr>
        <w:t>eam of the Year and Daisy Rice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with a Ron Harrison Bursary. Well done to all, a very successful Australia Day awards for PHI.</w:t>
      </w:r>
    </w:p>
    <w:p w14:paraId="637F58D1" w14:textId="6C7853DB" w:rsidR="006A69A2" w:rsidRPr="006A69A2" w:rsidRDefault="006A69A2" w:rsidP="00C241EC">
      <w:pPr>
        <w:pStyle w:val="ListParagraph"/>
        <w:numPr>
          <w:ilvl w:val="0"/>
          <w:numId w:val="29"/>
        </w:numPr>
        <w:spacing w:after="0" w:line="240" w:lineRule="auto"/>
        <w:ind w:left="1443"/>
        <w:rPr>
          <w:bCs/>
          <w:sz w:val="24"/>
        </w:rPr>
      </w:pPr>
      <w:r w:rsidRPr="006A69A2">
        <w:rPr>
          <w:bCs/>
          <w:sz w:val="24"/>
        </w:rPr>
        <w:t>Again, Parkes will hopefully nominate a women’s premier league team for the 2024 season, after a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very successful year in 2023. With the men’s PL taking a new direction this year which I am sure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 xml:space="preserve">Snapper will speak regarding the changes it is </w:t>
      </w:r>
      <w:r w:rsidRPr="006A69A2">
        <w:rPr>
          <w:bCs/>
          <w:sz w:val="24"/>
        </w:rPr>
        <w:t>g</w:t>
      </w:r>
      <w:r w:rsidRPr="006A69A2">
        <w:rPr>
          <w:bCs/>
          <w:sz w:val="24"/>
        </w:rPr>
        <w:t>reat to see both competitions going ahead in 2024.</w:t>
      </w:r>
    </w:p>
    <w:p w14:paraId="590C6881" w14:textId="7FFDE062" w:rsidR="006A69A2" w:rsidRPr="006A69A2" w:rsidRDefault="006A69A2" w:rsidP="00C241EC">
      <w:pPr>
        <w:pStyle w:val="ListParagraph"/>
        <w:numPr>
          <w:ilvl w:val="0"/>
          <w:numId w:val="29"/>
        </w:numPr>
        <w:spacing w:after="0" w:line="240" w:lineRule="auto"/>
        <w:ind w:left="1443"/>
        <w:rPr>
          <w:bCs/>
          <w:sz w:val="24"/>
        </w:rPr>
      </w:pPr>
      <w:r w:rsidRPr="006A69A2">
        <w:rPr>
          <w:bCs/>
          <w:sz w:val="24"/>
        </w:rPr>
        <w:t>Lastly a big congratulations to Mariah Williams who has been named in 2024 Hockey squad hoping</w:t>
      </w:r>
      <w:r w:rsidRPr="006A69A2">
        <w:rPr>
          <w:bCs/>
          <w:sz w:val="24"/>
        </w:rPr>
        <w:t xml:space="preserve"> </w:t>
      </w:r>
      <w:r w:rsidRPr="006A69A2">
        <w:rPr>
          <w:bCs/>
          <w:sz w:val="24"/>
        </w:rPr>
        <w:t>to be selected to compete in her 3rd Olympics being held in Paris July 2024.</w:t>
      </w:r>
    </w:p>
    <w:p w14:paraId="4761CF99" w14:textId="4C120430" w:rsidR="003E5D73" w:rsidRPr="006A69A2" w:rsidRDefault="006A69A2" w:rsidP="00C241EC">
      <w:pPr>
        <w:pStyle w:val="ListParagraph"/>
        <w:numPr>
          <w:ilvl w:val="0"/>
          <w:numId w:val="29"/>
        </w:numPr>
        <w:spacing w:after="0" w:line="240" w:lineRule="auto"/>
        <w:ind w:left="1443"/>
        <w:rPr>
          <w:bCs/>
          <w:sz w:val="24"/>
        </w:rPr>
      </w:pPr>
      <w:r w:rsidRPr="006A69A2">
        <w:rPr>
          <w:bCs/>
          <w:sz w:val="24"/>
        </w:rPr>
        <w:t>Thank you, I am looking forward to a great 2024 season.</w:t>
      </w:r>
    </w:p>
    <w:p w14:paraId="6DD327FE" w14:textId="36F95A68" w:rsidR="004A0569" w:rsidRDefault="004A0569" w:rsidP="00640AFD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>Moved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Mandy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ab/>
      </w:r>
      <w:r w:rsidR="006A69A2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Westcott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Pr="00630A9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>Second</w:t>
      </w:r>
      <w:r w:rsidR="00777A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 xml:space="preserve"> </w:t>
      </w:r>
      <w:r w:rsidR="006A69A2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Amy Thornberry</w:t>
      </w:r>
    </w:p>
    <w:p w14:paraId="14F0D215" w14:textId="75B81936" w:rsidR="00DE579A" w:rsidRDefault="00DE579A" w:rsidP="00640AFD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</w:p>
    <w:p w14:paraId="32AC258D" w14:textId="3C4481C5" w:rsidR="00DE579A" w:rsidRDefault="00DE579A" w:rsidP="00640AFD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  <w:r w:rsidRPr="007A2C5A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n-AU"/>
        </w:rPr>
        <w:lastRenderedPageBreak/>
        <w:t>Men</w:t>
      </w:r>
      <w:r w:rsidR="007A2C5A" w:rsidRPr="007A2C5A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n-AU"/>
        </w:rPr>
        <w:t>’</w:t>
      </w:r>
      <w:r w:rsidRPr="007A2C5A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n-AU"/>
        </w:rPr>
        <w:t>s Director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 xml:space="preserve"> – 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Declan Daley/Steve Collins</w:t>
      </w:r>
    </w:p>
    <w:p w14:paraId="363ECB9E" w14:textId="6C820B11" w:rsidR="003E5D73" w:rsidRPr="006A69A2" w:rsidRDefault="00777ACF" w:rsidP="003E5D73">
      <w:pPr>
        <w:pStyle w:val="ListParagraph"/>
        <w:numPr>
          <w:ilvl w:val="0"/>
          <w:numId w:val="27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Team nominations need to be 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submitted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ASAP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for the 2024 </w:t>
      </w:r>
      <w:proofErr w:type="gramStart"/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season</w:t>
      </w:r>
      <w:proofErr w:type="gramEnd"/>
    </w:p>
    <w:p w14:paraId="5440A3D2" w14:textId="7FA7CE2E" w:rsidR="00777ACF" w:rsidRPr="006A69A2" w:rsidRDefault="00777ACF" w:rsidP="003E5D73">
      <w:pPr>
        <w:pStyle w:val="ListParagraph"/>
        <w:numPr>
          <w:ilvl w:val="0"/>
          <w:numId w:val="27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Masters – not much happening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in </w:t>
      </w:r>
      <w:proofErr w:type="gramStart"/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men’s</w:t>
      </w:r>
      <w:proofErr w:type="gramEnd"/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at this point in time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. Congrat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ulation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to the Parkes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o55s 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who were awarded 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Australia Day Team of the Year. Congrats to all nominees. 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There was a b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ig recognition of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the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hockey community reflected in 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this year’s Australia Day award </w:t>
      </w:r>
      <w:proofErr w:type="gramStart"/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nominations</w:t>
      </w:r>
      <w:proofErr w:type="gramEnd"/>
    </w:p>
    <w:p w14:paraId="70317892" w14:textId="2C16DF76" w:rsidR="00777ACF" w:rsidRPr="006A69A2" w:rsidRDefault="00777ACF" w:rsidP="003E5D73">
      <w:pPr>
        <w:pStyle w:val="ListParagraph"/>
        <w:numPr>
          <w:ilvl w:val="0"/>
          <w:numId w:val="27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Grading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in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2024 – 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there are 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questions re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garding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how this will work. Need 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to receive 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nominations before grading can be reviewed. If you have questions about players in your team, </w:t>
      </w:r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please </w:t>
      </w:r>
      <w:proofErr w:type="gramStart"/>
      <w:r w:rsid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ask</w:t>
      </w:r>
      <w:proofErr w:type="gramEnd"/>
    </w:p>
    <w:p w14:paraId="15FBFBCF" w14:textId="08B98DD0" w:rsidR="00777ACF" w:rsidRPr="006A69A2" w:rsidRDefault="006A69A2" w:rsidP="003E5D73">
      <w:pPr>
        <w:pStyle w:val="ListParagraph"/>
        <w:numPr>
          <w:ilvl w:val="0"/>
          <w:numId w:val="27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W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ith 2 turfs already in place, hopefully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we will have a 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smooth start to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the 2024 </w:t>
      </w:r>
      <w:proofErr w:type="gramStart"/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season</w:t>
      </w:r>
      <w:proofErr w:type="gramEnd"/>
    </w:p>
    <w:p w14:paraId="2F380917" w14:textId="3429AF2D" w:rsidR="00777ACF" w:rsidRPr="006A69A2" w:rsidRDefault="006A69A2" w:rsidP="003E5D73">
      <w:pPr>
        <w:pStyle w:val="ListParagraph"/>
        <w:numPr>
          <w:ilvl w:val="0"/>
          <w:numId w:val="27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Central Western Premier League competition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will go ahead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this year 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for men. Notified last week that it will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be a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gala-style format. Each team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will 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play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two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games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in one day, all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at one venue, every 3 weeks. This will impact on </w:t>
      </w:r>
      <w:r w:rsidR="00CD5C81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our 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local draw. Parkes </w:t>
      </w:r>
      <w:r w:rsidR="00CD5C81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will be </w:t>
      </w:r>
      <w:r w:rsidR="00777ACF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hosting two out of the six gala days.</w:t>
      </w:r>
    </w:p>
    <w:p w14:paraId="0E6172C8" w14:textId="2BC1D7EE" w:rsidR="00494CF0" w:rsidRPr="006A69A2" w:rsidRDefault="00494CF0" w:rsidP="003E5D73">
      <w:pPr>
        <w:pStyle w:val="ListParagraph"/>
        <w:numPr>
          <w:ilvl w:val="0"/>
          <w:numId w:val="27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Group chat – </w:t>
      </w:r>
      <w:r w:rsidR="00CD5C81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please </w:t>
      </w:r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ask to be added if you </w:t>
      </w:r>
      <w:proofErr w:type="gramStart"/>
      <w:r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need</w:t>
      </w:r>
      <w:proofErr w:type="gramEnd"/>
    </w:p>
    <w:p w14:paraId="4984C2E7" w14:textId="45EEC390" w:rsidR="00494CF0" w:rsidRPr="006A69A2" w:rsidRDefault="00CD5C81" w:rsidP="00494CF0">
      <w:pPr>
        <w:pStyle w:val="ListParagraph"/>
        <w:numPr>
          <w:ilvl w:val="0"/>
          <w:numId w:val="27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NSW u</w:t>
      </w:r>
      <w:r w:rsidR="00494CF0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21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’</w:t>
      </w:r>
      <w:r w:rsidR="00494CF0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 – congrat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ulations to</w:t>
      </w:r>
      <w:r w:rsidR="00494CF0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Koby Johnstone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on his selection</w:t>
      </w:r>
      <w:r w:rsidR="00494CF0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, and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to </w:t>
      </w:r>
      <w:r w:rsidR="00494CF0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those who have participated in Futures (Abi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Simpson and </w:t>
      </w:r>
      <w:r w:rsidR="00494CF0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Jack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Westcott</w:t>
      </w:r>
      <w:r w:rsidR="00494CF0" w:rsidRPr="006A69A2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)</w:t>
      </w:r>
    </w:p>
    <w:p w14:paraId="49148E3F" w14:textId="33E9CEED" w:rsidR="00F0527E" w:rsidRDefault="00F0527E" w:rsidP="00640AFD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>Moved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="00D569C9"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Steve Collins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  <w:t>Second</w:t>
      </w:r>
      <w:r w:rsidR="00D569C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 xml:space="preserve"> </w:t>
      </w:r>
      <w:r w:rsidR="00D569C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="00D569C9"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Jack Westcott</w:t>
      </w:r>
    </w:p>
    <w:p w14:paraId="2787C13B" w14:textId="1E0CAD02" w:rsidR="00F0527E" w:rsidRDefault="00F0527E" w:rsidP="00640AFD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</w:p>
    <w:p w14:paraId="6755DE85" w14:textId="38B19F6B" w:rsidR="00F0527E" w:rsidRDefault="00F0527E" w:rsidP="00640AFD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  <w:r w:rsidRPr="007A2C5A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n-AU"/>
        </w:rPr>
        <w:t>Junior Director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 xml:space="preserve"> –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Sally-Anne McPherson</w:t>
      </w:r>
    </w:p>
    <w:p w14:paraId="1509A7D8" w14:textId="19DE8E17" w:rsidR="00D569C9" w:rsidRPr="00D569C9" w:rsidRDefault="00D569C9" w:rsidP="00C241EC">
      <w:pPr>
        <w:pStyle w:val="ListParagraph"/>
        <w:numPr>
          <w:ilvl w:val="0"/>
          <w:numId w:val="32"/>
        </w:numPr>
        <w:spacing w:after="0" w:line="240" w:lineRule="auto"/>
        <w:ind w:left="1443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It’s been a very busy summer for our indoor players and teams. We have had state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representatives at all age groups. These have included Toby Collins and Flynn Thompson in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the under 18s who secured a gold medal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,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Keeley MacFarlane for the under 13 girls’ lions’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team who placed a very respectable 3rd and in the 15s boys we had Jett Johnstone and Sam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Q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uince in the state who also finished with a gold medal and Sam Westcott who captained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the blues team into 5th place. These juniors have represented their non indoor playing town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very proudly.</w:t>
      </w:r>
    </w:p>
    <w:p w14:paraId="215C5DFC" w14:textId="09FDBB4F" w:rsidR="00D569C9" w:rsidRPr="00D569C9" w:rsidRDefault="00D569C9" w:rsidP="00C241EC">
      <w:pPr>
        <w:pStyle w:val="ListParagraph"/>
        <w:numPr>
          <w:ilvl w:val="0"/>
          <w:numId w:val="32"/>
        </w:numPr>
        <w:spacing w:after="0" w:line="240" w:lineRule="auto"/>
        <w:ind w:left="1443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We have also just had </w:t>
      </w:r>
      <w:proofErr w:type="gramStart"/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our</w:t>
      </w:r>
      <w:proofErr w:type="gramEnd"/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under 16 future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athletes away for their last trials this past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weekend, these were Lily Collins, Connie Witherow, Archie Daley, Jett Johnstone, Dom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Gibson, Sam Quince, Henry Rice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and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Sam Westcott. Well done to all these futures athletes on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their strength and determination in training throughout the holidays, we are proud of you.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The outcomes of the state 16s teams being announced later this week.</w:t>
      </w:r>
    </w:p>
    <w:p w14:paraId="415CDC58" w14:textId="78591D56" w:rsidR="00D569C9" w:rsidRPr="00D569C9" w:rsidRDefault="00D569C9" w:rsidP="00C241EC">
      <w:pPr>
        <w:pStyle w:val="ListParagraph"/>
        <w:numPr>
          <w:ilvl w:val="0"/>
          <w:numId w:val="32"/>
        </w:numPr>
        <w:spacing w:after="0" w:line="240" w:lineRule="auto"/>
        <w:ind w:left="1443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Our WRAS juniors have also continued throughout the summer having just completed a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weekend camp of inter academy games against 3 other academies in preparation for their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full academy games in April. These athletes were Holly Duncan, Elsie Orr, Ell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ie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Parker, Juliette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Mills and Nick McPherson.</w:t>
      </w:r>
    </w:p>
    <w:p w14:paraId="1C7FB580" w14:textId="222B7812" w:rsidR="00D569C9" w:rsidRPr="00D569C9" w:rsidRDefault="00D569C9" w:rsidP="00C241EC">
      <w:pPr>
        <w:pStyle w:val="ListParagraph"/>
        <w:numPr>
          <w:ilvl w:val="0"/>
          <w:numId w:val="32"/>
        </w:numPr>
        <w:spacing w:after="0" w:line="240" w:lineRule="auto"/>
        <w:ind w:left="1443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We would just like to wish Toby Collins all the best as he heads off to university and starts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his hockey career with Newcastle and his Sydney team who are looking forward to having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him every week. We look forward to him still playing for his hometown at state champs.</w:t>
      </w:r>
    </w:p>
    <w:p w14:paraId="00C3C1CE" w14:textId="7A7668A8" w:rsidR="00D569C9" w:rsidRPr="00D569C9" w:rsidRDefault="00D569C9" w:rsidP="00C241EC">
      <w:pPr>
        <w:pStyle w:val="ListParagraph"/>
        <w:numPr>
          <w:ilvl w:val="0"/>
          <w:numId w:val="32"/>
        </w:numPr>
        <w:spacing w:after="0" w:line="240" w:lineRule="auto"/>
        <w:ind w:left="1443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lastRenderedPageBreak/>
        <w:t>Our Parkes rep season is kicking off as we currently have nominations open for coaches for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all age groups and nominations open for athletes. Trial dates are set for the next 3 Mondays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as with a very condensed time frame for state champs this year teams need to be named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and training asap.</w:t>
      </w:r>
    </w:p>
    <w:p w14:paraId="451AEC06" w14:textId="0DC77703" w:rsidR="00D569C9" w:rsidRPr="00D569C9" w:rsidRDefault="00D569C9" w:rsidP="00C241EC">
      <w:pPr>
        <w:pStyle w:val="ListParagraph"/>
        <w:numPr>
          <w:ilvl w:val="0"/>
          <w:numId w:val="32"/>
        </w:numPr>
        <w:spacing w:after="0" w:line="240" w:lineRule="auto"/>
        <w:ind w:left="1443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We have just had a junior meeting to organise some extra volunteers to help me throughout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the season (a huge thanks to all who are assisting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,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especially Dane) and to put a plan in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place. We are looking at starting Junior hockey season straight after easter so as we get 2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weeks of hockey in before having to break for school holidays.</w:t>
      </w:r>
    </w:p>
    <w:p w14:paraId="492D1F61" w14:textId="2485BB95" w:rsidR="003E5D73" w:rsidRPr="00D569C9" w:rsidRDefault="00D569C9" w:rsidP="00C241EC">
      <w:pPr>
        <w:pStyle w:val="ListParagraph"/>
        <w:numPr>
          <w:ilvl w:val="0"/>
          <w:numId w:val="32"/>
        </w:numPr>
        <w:spacing w:after="0" w:line="240" w:lineRule="auto"/>
        <w:ind w:left="1443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A </w:t>
      </w:r>
      <w:proofErr w:type="spellStart"/>
      <w:proofErr w:type="gramStart"/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pre season</w:t>
      </w:r>
      <w:proofErr w:type="spellEnd"/>
      <w:proofErr w:type="gramEnd"/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hockey fun evening will start Friday 23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rd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February – 15th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M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arch with juniors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starting at 5.30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pm</w:t>
      </w:r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with sausage </w:t>
      </w:r>
      <w:proofErr w:type="spellStart"/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sangas</w:t>
      </w:r>
      <w:proofErr w:type="spellEnd"/>
      <w:r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after and followed by seniors games.</w:t>
      </w:r>
    </w:p>
    <w:p w14:paraId="113D9574" w14:textId="2235BF95" w:rsidR="00F0527E" w:rsidRPr="00D569C9" w:rsidRDefault="00F0527E" w:rsidP="00640AFD">
      <w:pPr>
        <w:spacing w:after="0" w:line="240" w:lineRule="auto"/>
        <w:ind w:firstLine="720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>Moved</w:t>
      </w:r>
      <w:r w:rsidR="00646A5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="00777A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 xml:space="preserve"> </w:t>
      </w:r>
      <w:r w:rsidR="00D569C9" w:rsidRP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Sally-Anne McPherson</w:t>
      </w:r>
      <w:r w:rsidR="00646A5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</w:r>
      <w:r w:rsidR="00646A5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ab/>
        <w:t>Second</w:t>
      </w:r>
      <w:r w:rsidR="00777A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 xml:space="preserve"> </w:t>
      </w:r>
      <w:r w:rsid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Megan </w:t>
      </w:r>
      <w:proofErr w:type="spellStart"/>
      <w:r w:rsidR="00D569C9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Hornery</w:t>
      </w:r>
      <w:proofErr w:type="spellEnd"/>
    </w:p>
    <w:p w14:paraId="23F1613E" w14:textId="77777777" w:rsidR="00663348" w:rsidRPr="005A1959" w:rsidRDefault="00663348" w:rsidP="00640AFD">
      <w:pPr>
        <w:spacing w:after="0" w:line="240" w:lineRule="auto"/>
        <w:ind w:firstLine="720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</w:p>
    <w:p w14:paraId="2B912227" w14:textId="4AC4C689" w:rsidR="00647AFC" w:rsidRPr="007E7742" w:rsidRDefault="00D428C7" w:rsidP="007E7742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u w:val="single"/>
        </w:rPr>
      </w:pPr>
      <w:r w:rsidRPr="007E7742">
        <w:rPr>
          <w:b/>
          <w:sz w:val="24"/>
          <w:u w:val="single"/>
        </w:rPr>
        <w:t>General Business</w:t>
      </w:r>
    </w:p>
    <w:p w14:paraId="01C8BF87" w14:textId="2450105C" w:rsidR="002E036C" w:rsidRPr="00B74E61" w:rsidRDefault="00B74E61" w:rsidP="00C241EC">
      <w:pPr>
        <w:pStyle w:val="ListParagraph"/>
        <w:numPr>
          <w:ilvl w:val="0"/>
          <w:numId w:val="28"/>
        </w:numPr>
        <w:spacing w:after="0" w:line="240" w:lineRule="auto"/>
        <w:ind w:left="1443"/>
        <w:rPr>
          <w:bCs/>
          <w:sz w:val="24"/>
        </w:rPr>
      </w:pPr>
      <w:r w:rsidRPr="00B74E61">
        <w:rPr>
          <w:bCs/>
          <w:sz w:val="24"/>
        </w:rPr>
        <w:t>Sal</w:t>
      </w:r>
      <w:r w:rsidR="00D569C9">
        <w:rPr>
          <w:bCs/>
          <w:sz w:val="24"/>
        </w:rPr>
        <w:t>ly-Anne McPherson</w:t>
      </w:r>
      <w:r w:rsidRPr="00B74E61">
        <w:rPr>
          <w:bCs/>
          <w:sz w:val="24"/>
        </w:rPr>
        <w:t xml:space="preserve"> – thank you to</w:t>
      </w:r>
      <w:r w:rsidR="00D569C9">
        <w:rPr>
          <w:bCs/>
          <w:sz w:val="24"/>
        </w:rPr>
        <w:t xml:space="preserve"> those</w:t>
      </w:r>
      <w:r w:rsidRPr="00B74E61">
        <w:rPr>
          <w:bCs/>
          <w:sz w:val="24"/>
        </w:rPr>
        <w:t xml:space="preserve"> who </w:t>
      </w:r>
      <w:r w:rsidR="00D569C9">
        <w:rPr>
          <w:bCs/>
          <w:sz w:val="24"/>
        </w:rPr>
        <w:t>volunteered for the cleaning roster</w:t>
      </w:r>
      <w:r w:rsidRPr="00B74E61">
        <w:rPr>
          <w:bCs/>
          <w:sz w:val="24"/>
        </w:rPr>
        <w:t xml:space="preserve"> during</w:t>
      </w:r>
      <w:r w:rsidR="00D569C9">
        <w:rPr>
          <w:bCs/>
          <w:sz w:val="24"/>
        </w:rPr>
        <w:t xml:space="preserve"> the</w:t>
      </w:r>
      <w:r w:rsidRPr="00B74E61">
        <w:rPr>
          <w:bCs/>
          <w:sz w:val="24"/>
        </w:rPr>
        <w:t xml:space="preserve"> Elvis</w:t>
      </w:r>
      <w:r>
        <w:rPr>
          <w:bCs/>
          <w:sz w:val="24"/>
        </w:rPr>
        <w:t xml:space="preserve"> </w:t>
      </w:r>
      <w:proofErr w:type="gramStart"/>
      <w:r>
        <w:rPr>
          <w:bCs/>
          <w:sz w:val="24"/>
        </w:rPr>
        <w:t>festival</w:t>
      </w:r>
      <w:proofErr w:type="gramEnd"/>
    </w:p>
    <w:p w14:paraId="738C689E" w14:textId="4D635E57" w:rsidR="00B74E61" w:rsidRPr="00B74E61" w:rsidRDefault="00B74E61" w:rsidP="00C241EC">
      <w:pPr>
        <w:pStyle w:val="ListParagraph"/>
        <w:numPr>
          <w:ilvl w:val="0"/>
          <w:numId w:val="28"/>
        </w:numPr>
        <w:spacing w:after="0" w:line="240" w:lineRule="auto"/>
        <w:ind w:left="1443"/>
        <w:rPr>
          <w:b/>
          <w:sz w:val="24"/>
          <w:u w:val="single"/>
        </w:rPr>
      </w:pPr>
      <w:r>
        <w:rPr>
          <w:bCs/>
          <w:sz w:val="24"/>
        </w:rPr>
        <w:t>Ric</w:t>
      </w:r>
      <w:r w:rsidR="00D569C9">
        <w:rPr>
          <w:bCs/>
          <w:sz w:val="24"/>
        </w:rPr>
        <w:t>hard Rice</w:t>
      </w:r>
      <w:r>
        <w:rPr>
          <w:bCs/>
          <w:sz w:val="24"/>
        </w:rPr>
        <w:t xml:space="preserve"> – thank you Sal and Lee for coordinating the cleaning/maintenance during</w:t>
      </w:r>
      <w:r w:rsidR="00D569C9">
        <w:rPr>
          <w:bCs/>
          <w:sz w:val="24"/>
        </w:rPr>
        <w:t xml:space="preserve"> the</w:t>
      </w:r>
      <w:r>
        <w:rPr>
          <w:bCs/>
          <w:sz w:val="24"/>
        </w:rPr>
        <w:t xml:space="preserve"> Elvis</w:t>
      </w:r>
      <w:r w:rsidR="00D569C9">
        <w:rPr>
          <w:bCs/>
          <w:sz w:val="24"/>
        </w:rPr>
        <w:t xml:space="preserve"> </w:t>
      </w:r>
      <w:proofErr w:type="gramStart"/>
      <w:r w:rsidR="00D569C9">
        <w:rPr>
          <w:bCs/>
          <w:sz w:val="24"/>
        </w:rPr>
        <w:t>festival</w:t>
      </w:r>
      <w:proofErr w:type="gramEnd"/>
    </w:p>
    <w:p w14:paraId="74856F51" w14:textId="7C0A7EC4" w:rsidR="00B74E61" w:rsidRPr="00B74E61" w:rsidRDefault="00B74E61" w:rsidP="00C241EC">
      <w:pPr>
        <w:pStyle w:val="ListParagraph"/>
        <w:numPr>
          <w:ilvl w:val="0"/>
          <w:numId w:val="28"/>
        </w:numPr>
        <w:spacing w:after="0" w:line="240" w:lineRule="auto"/>
        <w:ind w:left="1443"/>
        <w:rPr>
          <w:b/>
          <w:sz w:val="24"/>
          <w:u w:val="single"/>
        </w:rPr>
      </w:pPr>
      <w:r>
        <w:rPr>
          <w:bCs/>
          <w:sz w:val="24"/>
        </w:rPr>
        <w:t xml:space="preserve">Lee </w:t>
      </w:r>
      <w:r w:rsidR="00D569C9">
        <w:rPr>
          <w:bCs/>
          <w:sz w:val="24"/>
        </w:rPr>
        <w:t xml:space="preserve">Hodge </w:t>
      </w:r>
      <w:r>
        <w:rPr>
          <w:bCs/>
          <w:sz w:val="24"/>
        </w:rPr>
        <w:t xml:space="preserve">– </w:t>
      </w:r>
      <w:r w:rsidR="00D569C9">
        <w:rPr>
          <w:bCs/>
          <w:sz w:val="24"/>
        </w:rPr>
        <w:t xml:space="preserve">there were requests for </w:t>
      </w:r>
      <w:r>
        <w:rPr>
          <w:bCs/>
          <w:sz w:val="24"/>
        </w:rPr>
        <w:t xml:space="preserve">Friday and Saturday morning bacon and egg rolls and coffee during Elvis; look at doing this again Thursday/Friday/Saturday next </w:t>
      </w:r>
      <w:proofErr w:type="gramStart"/>
      <w:r>
        <w:rPr>
          <w:bCs/>
          <w:sz w:val="24"/>
        </w:rPr>
        <w:t>year</w:t>
      </w:r>
      <w:proofErr w:type="gramEnd"/>
    </w:p>
    <w:p w14:paraId="624C42E4" w14:textId="1FF1F9A2" w:rsidR="00B74E61" w:rsidRPr="00B74E61" w:rsidRDefault="00B74E61" w:rsidP="00C241EC">
      <w:pPr>
        <w:pStyle w:val="ListParagraph"/>
        <w:numPr>
          <w:ilvl w:val="0"/>
          <w:numId w:val="28"/>
        </w:numPr>
        <w:spacing w:after="0" w:line="240" w:lineRule="auto"/>
        <w:ind w:left="1443"/>
        <w:rPr>
          <w:b/>
          <w:sz w:val="24"/>
          <w:u w:val="single"/>
        </w:rPr>
      </w:pPr>
      <w:r>
        <w:rPr>
          <w:bCs/>
          <w:sz w:val="24"/>
        </w:rPr>
        <w:t xml:space="preserve">Maureen </w:t>
      </w:r>
      <w:r w:rsidR="00D569C9">
        <w:rPr>
          <w:bCs/>
          <w:sz w:val="24"/>
        </w:rPr>
        <w:t xml:space="preserve">Massey </w:t>
      </w:r>
      <w:r>
        <w:rPr>
          <w:bCs/>
          <w:sz w:val="24"/>
        </w:rPr>
        <w:t xml:space="preserve">– in </w:t>
      </w:r>
      <w:r w:rsidR="00D569C9">
        <w:rPr>
          <w:bCs/>
          <w:sz w:val="24"/>
        </w:rPr>
        <w:t xml:space="preserve">women’s </w:t>
      </w:r>
      <w:r>
        <w:rPr>
          <w:bCs/>
          <w:sz w:val="24"/>
        </w:rPr>
        <w:t>A grade in 2023, with only 3 teams,</w:t>
      </w:r>
      <w:r w:rsidR="00D569C9">
        <w:rPr>
          <w:bCs/>
          <w:sz w:val="24"/>
        </w:rPr>
        <w:t xml:space="preserve"> asking to</w:t>
      </w:r>
      <w:r>
        <w:rPr>
          <w:bCs/>
          <w:sz w:val="24"/>
        </w:rPr>
        <w:t xml:space="preserve"> confirm that </w:t>
      </w:r>
      <w:r w:rsidR="00D569C9">
        <w:rPr>
          <w:bCs/>
          <w:sz w:val="24"/>
        </w:rPr>
        <w:t xml:space="preserve">the </w:t>
      </w:r>
      <w:r>
        <w:rPr>
          <w:bCs/>
          <w:sz w:val="24"/>
        </w:rPr>
        <w:t xml:space="preserve">number of required games </w:t>
      </w:r>
      <w:r w:rsidR="00D569C9">
        <w:rPr>
          <w:bCs/>
          <w:sz w:val="24"/>
        </w:rPr>
        <w:t xml:space="preserve">to qualify for finals </w:t>
      </w:r>
      <w:r>
        <w:rPr>
          <w:bCs/>
          <w:sz w:val="24"/>
        </w:rPr>
        <w:t xml:space="preserve">was reduced? Lee – confirmed that </w:t>
      </w:r>
      <w:r w:rsidR="00D569C9">
        <w:rPr>
          <w:bCs/>
          <w:sz w:val="24"/>
        </w:rPr>
        <w:t xml:space="preserve">the </w:t>
      </w:r>
      <w:r>
        <w:rPr>
          <w:bCs/>
          <w:sz w:val="24"/>
        </w:rPr>
        <w:t xml:space="preserve">minimum games </w:t>
      </w:r>
      <w:r w:rsidR="00D569C9">
        <w:rPr>
          <w:bCs/>
          <w:sz w:val="24"/>
        </w:rPr>
        <w:t xml:space="preserve">required </w:t>
      </w:r>
      <w:r>
        <w:rPr>
          <w:bCs/>
          <w:sz w:val="24"/>
        </w:rPr>
        <w:t xml:space="preserve">was reduced to </w:t>
      </w:r>
      <w:proofErr w:type="gramStart"/>
      <w:r>
        <w:rPr>
          <w:bCs/>
          <w:sz w:val="24"/>
        </w:rPr>
        <w:t>four</w:t>
      </w:r>
      <w:proofErr w:type="gramEnd"/>
    </w:p>
    <w:p w14:paraId="1F2F2537" w14:textId="6852B611" w:rsidR="00B74E61" w:rsidRPr="00B74E61" w:rsidRDefault="00B74E61" w:rsidP="00C241EC">
      <w:pPr>
        <w:pStyle w:val="ListParagraph"/>
        <w:numPr>
          <w:ilvl w:val="0"/>
          <w:numId w:val="28"/>
        </w:numPr>
        <w:spacing w:after="0" w:line="240" w:lineRule="auto"/>
        <w:ind w:left="1443"/>
        <w:rPr>
          <w:b/>
          <w:sz w:val="24"/>
          <w:u w:val="single"/>
        </w:rPr>
      </w:pPr>
      <w:r>
        <w:rPr>
          <w:bCs/>
          <w:sz w:val="24"/>
        </w:rPr>
        <w:t xml:space="preserve">Graeme </w:t>
      </w:r>
      <w:proofErr w:type="spellStart"/>
      <w:r>
        <w:rPr>
          <w:bCs/>
          <w:sz w:val="24"/>
        </w:rPr>
        <w:t>T</w:t>
      </w:r>
      <w:r w:rsidR="00D569C9">
        <w:rPr>
          <w:bCs/>
          <w:sz w:val="24"/>
        </w:rPr>
        <w:t>answell</w:t>
      </w:r>
      <w:proofErr w:type="spellEnd"/>
      <w:r>
        <w:rPr>
          <w:bCs/>
          <w:sz w:val="24"/>
        </w:rPr>
        <w:t xml:space="preserve"> – </w:t>
      </w:r>
      <w:r w:rsidR="00C241EC">
        <w:rPr>
          <w:bCs/>
          <w:sz w:val="24"/>
        </w:rPr>
        <w:t xml:space="preserve">we need to </w:t>
      </w:r>
      <w:r>
        <w:rPr>
          <w:bCs/>
          <w:sz w:val="24"/>
        </w:rPr>
        <w:t xml:space="preserve">advertise </w:t>
      </w:r>
      <w:r w:rsidR="00C241EC">
        <w:rPr>
          <w:bCs/>
          <w:sz w:val="24"/>
        </w:rPr>
        <w:t xml:space="preserve">the </w:t>
      </w:r>
      <w:r>
        <w:rPr>
          <w:bCs/>
          <w:sz w:val="24"/>
        </w:rPr>
        <w:t xml:space="preserve">pre-season </w:t>
      </w:r>
      <w:proofErr w:type="gramStart"/>
      <w:r>
        <w:rPr>
          <w:bCs/>
          <w:sz w:val="24"/>
        </w:rPr>
        <w:t>comp</w:t>
      </w:r>
      <w:proofErr w:type="gramEnd"/>
      <w:r>
        <w:rPr>
          <w:bCs/>
          <w:sz w:val="24"/>
        </w:rPr>
        <w:t xml:space="preserve"> so people know about it. Sal – will</w:t>
      </w:r>
      <w:r w:rsidR="00C241EC">
        <w:rPr>
          <w:bCs/>
          <w:sz w:val="24"/>
        </w:rPr>
        <w:t xml:space="preserve"> advertise i</w:t>
      </w:r>
      <w:r>
        <w:rPr>
          <w:bCs/>
          <w:sz w:val="24"/>
        </w:rPr>
        <w:t>t through social media</w:t>
      </w:r>
      <w:r w:rsidR="00C241EC">
        <w:rPr>
          <w:bCs/>
          <w:sz w:val="24"/>
        </w:rPr>
        <w:t xml:space="preserve"> platforms</w:t>
      </w:r>
      <w:r>
        <w:rPr>
          <w:bCs/>
          <w:sz w:val="24"/>
        </w:rPr>
        <w:t xml:space="preserve">, school newsletters </w:t>
      </w:r>
      <w:proofErr w:type="gramStart"/>
      <w:r>
        <w:rPr>
          <w:bCs/>
          <w:sz w:val="24"/>
        </w:rPr>
        <w:t>etc</w:t>
      </w:r>
      <w:proofErr w:type="gramEnd"/>
    </w:p>
    <w:p w14:paraId="2D516FAC" w14:textId="104BB5DB" w:rsidR="00B74E61" w:rsidRPr="00B74E61" w:rsidRDefault="00B74E61" w:rsidP="00C241EC">
      <w:pPr>
        <w:pStyle w:val="ListParagraph"/>
        <w:numPr>
          <w:ilvl w:val="0"/>
          <w:numId w:val="28"/>
        </w:numPr>
        <w:spacing w:after="0" w:line="240" w:lineRule="auto"/>
        <w:ind w:left="1443"/>
        <w:rPr>
          <w:b/>
          <w:sz w:val="24"/>
          <w:u w:val="single"/>
        </w:rPr>
      </w:pPr>
      <w:r>
        <w:rPr>
          <w:bCs/>
          <w:sz w:val="24"/>
        </w:rPr>
        <w:t>Ric</w:t>
      </w:r>
      <w:r w:rsidR="00D569C9">
        <w:rPr>
          <w:bCs/>
          <w:sz w:val="24"/>
        </w:rPr>
        <w:t>hard Rice</w:t>
      </w:r>
      <w:r>
        <w:rPr>
          <w:bCs/>
          <w:sz w:val="24"/>
        </w:rPr>
        <w:t xml:space="preserve"> – </w:t>
      </w:r>
      <w:r w:rsidR="00C241EC">
        <w:rPr>
          <w:bCs/>
          <w:sz w:val="24"/>
        </w:rPr>
        <w:t xml:space="preserve">we </w:t>
      </w:r>
      <w:r>
        <w:rPr>
          <w:bCs/>
          <w:sz w:val="24"/>
        </w:rPr>
        <w:t xml:space="preserve">will need </w:t>
      </w:r>
      <w:r w:rsidR="00C241EC">
        <w:rPr>
          <w:bCs/>
          <w:sz w:val="24"/>
        </w:rPr>
        <w:t xml:space="preserve">a </w:t>
      </w:r>
      <w:r>
        <w:rPr>
          <w:bCs/>
          <w:sz w:val="24"/>
        </w:rPr>
        <w:t xml:space="preserve">pre-season working bee. Lee </w:t>
      </w:r>
      <w:proofErr w:type="gramStart"/>
      <w:r>
        <w:rPr>
          <w:bCs/>
          <w:sz w:val="24"/>
        </w:rPr>
        <w:t xml:space="preserve">– </w:t>
      </w:r>
      <w:r w:rsidR="00C241EC">
        <w:rPr>
          <w:bCs/>
          <w:sz w:val="24"/>
        </w:rPr>
        <w:t xml:space="preserve"> Parkes</w:t>
      </w:r>
      <w:proofErr w:type="gramEnd"/>
      <w:r w:rsidR="00C241EC">
        <w:rPr>
          <w:bCs/>
          <w:sz w:val="24"/>
        </w:rPr>
        <w:t xml:space="preserve"> Shire C</w:t>
      </w:r>
      <w:r>
        <w:rPr>
          <w:bCs/>
          <w:sz w:val="24"/>
        </w:rPr>
        <w:t xml:space="preserve">ouncil are paying cleaners to do </w:t>
      </w:r>
      <w:r w:rsidR="00C241EC">
        <w:rPr>
          <w:bCs/>
          <w:sz w:val="24"/>
        </w:rPr>
        <w:t xml:space="preserve">a </w:t>
      </w:r>
      <w:r>
        <w:rPr>
          <w:bCs/>
          <w:sz w:val="24"/>
        </w:rPr>
        <w:t>deep clean of</w:t>
      </w:r>
      <w:r w:rsidR="00C241EC">
        <w:rPr>
          <w:bCs/>
          <w:sz w:val="24"/>
        </w:rPr>
        <w:t xml:space="preserve"> the</w:t>
      </w:r>
      <w:r>
        <w:rPr>
          <w:bCs/>
          <w:sz w:val="24"/>
        </w:rPr>
        <w:t xml:space="preserve"> canteen/club room (council is charging PHI </w:t>
      </w:r>
      <w:r w:rsidR="00C241EC">
        <w:rPr>
          <w:bCs/>
          <w:sz w:val="24"/>
        </w:rPr>
        <w:t xml:space="preserve">a </w:t>
      </w:r>
      <w:r>
        <w:rPr>
          <w:bCs/>
          <w:sz w:val="24"/>
        </w:rPr>
        <w:t>yearly fee for this) and reportedly making necessary minor repairs</w:t>
      </w:r>
      <w:r w:rsidR="00C241EC">
        <w:rPr>
          <w:bCs/>
          <w:sz w:val="24"/>
        </w:rPr>
        <w:t xml:space="preserve"> as part of this</w:t>
      </w:r>
    </w:p>
    <w:p w14:paraId="6F544407" w14:textId="0422C365" w:rsidR="00B74E61" w:rsidRPr="00B74E61" w:rsidRDefault="00B74E61" w:rsidP="00C241EC">
      <w:pPr>
        <w:pStyle w:val="ListParagraph"/>
        <w:numPr>
          <w:ilvl w:val="0"/>
          <w:numId w:val="28"/>
        </w:numPr>
        <w:spacing w:after="0" w:line="240" w:lineRule="auto"/>
        <w:ind w:left="1443"/>
        <w:rPr>
          <w:b/>
          <w:sz w:val="24"/>
          <w:u w:val="single"/>
        </w:rPr>
      </w:pPr>
      <w:r>
        <w:rPr>
          <w:bCs/>
          <w:sz w:val="24"/>
        </w:rPr>
        <w:t xml:space="preserve">Lee – in </w:t>
      </w:r>
      <w:r w:rsidR="00C241EC">
        <w:rPr>
          <w:bCs/>
          <w:sz w:val="24"/>
        </w:rPr>
        <w:t xml:space="preserve">the </w:t>
      </w:r>
      <w:r>
        <w:rPr>
          <w:bCs/>
          <w:sz w:val="24"/>
        </w:rPr>
        <w:t>dugouts, if bins are full, there are</w:t>
      </w:r>
      <w:r w:rsidR="00C241EC">
        <w:rPr>
          <w:bCs/>
          <w:sz w:val="24"/>
        </w:rPr>
        <w:t xml:space="preserve"> spare</w:t>
      </w:r>
      <w:r>
        <w:rPr>
          <w:bCs/>
          <w:sz w:val="24"/>
        </w:rPr>
        <w:t xml:space="preserve"> bin bags</w:t>
      </w:r>
      <w:r w:rsidR="00C241EC">
        <w:rPr>
          <w:bCs/>
          <w:sz w:val="24"/>
        </w:rPr>
        <w:t xml:space="preserve"> located</w:t>
      </w:r>
      <w:r>
        <w:rPr>
          <w:bCs/>
          <w:sz w:val="24"/>
        </w:rPr>
        <w:t xml:space="preserve"> in centre dugout. If you see a full bin</w:t>
      </w:r>
      <w:r w:rsidR="00C241EC">
        <w:rPr>
          <w:bCs/>
          <w:sz w:val="24"/>
        </w:rPr>
        <w:t xml:space="preserve"> in the dugouts</w:t>
      </w:r>
      <w:r>
        <w:rPr>
          <w:bCs/>
          <w:sz w:val="24"/>
        </w:rPr>
        <w:t>, please empty</w:t>
      </w:r>
      <w:r w:rsidR="00C241EC">
        <w:rPr>
          <w:bCs/>
          <w:sz w:val="24"/>
        </w:rPr>
        <w:t xml:space="preserve"> it</w:t>
      </w:r>
      <w:r>
        <w:rPr>
          <w:bCs/>
          <w:sz w:val="24"/>
        </w:rPr>
        <w:t xml:space="preserve"> into a wheelie bin</w:t>
      </w:r>
      <w:r w:rsidR="00C241EC">
        <w:rPr>
          <w:bCs/>
          <w:sz w:val="24"/>
        </w:rPr>
        <w:t>, a</w:t>
      </w:r>
      <w:r>
        <w:rPr>
          <w:bCs/>
          <w:sz w:val="24"/>
        </w:rPr>
        <w:t xml:space="preserve">nd please put rubbish in the </w:t>
      </w:r>
      <w:proofErr w:type="gramStart"/>
      <w:r>
        <w:rPr>
          <w:bCs/>
          <w:sz w:val="24"/>
        </w:rPr>
        <w:t>bin</w:t>
      </w:r>
      <w:proofErr w:type="gramEnd"/>
    </w:p>
    <w:p w14:paraId="185AC486" w14:textId="3C449602" w:rsidR="00B74E61" w:rsidRPr="00C241EC" w:rsidRDefault="00B74E61" w:rsidP="00C241EC">
      <w:pPr>
        <w:pStyle w:val="ListParagraph"/>
        <w:numPr>
          <w:ilvl w:val="0"/>
          <w:numId w:val="28"/>
        </w:numPr>
        <w:spacing w:after="0" w:line="240" w:lineRule="auto"/>
        <w:ind w:left="1443"/>
        <w:rPr>
          <w:b/>
          <w:sz w:val="24"/>
          <w:u w:val="single"/>
        </w:rPr>
      </w:pPr>
      <w:r>
        <w:rPr>
          <w:bCs/>
          <w:sz w:val="24"/>
        </w:rPr>
        <w:t>Turf</w:t>
      </w:r>
      <w:r w:rsidR="00C241EC">
        <w:rPr>
          <w:bCs/>
          <w:sz w:val="24"/>
        </w:rPr>
        <w:t xml:space="preserve"> from the old SD field is still available for sale,</w:t>
      </w:r>
      <w:r>
        <w:rPr>
          <w:bCs/>
          <w:sz w:val="24"/>
        </w:rPr>
        <w:t xml:space="preserve"> $300 for large </w:t>
      </w:r>
      <w:proofErr w:type="gramStart"/>
      <w:r>
        <w:rPr>
          <w:bCs/>
          <w:sz w:val="24"/>
        </w:rPr>
        <w:t>rolls</w:t>
      </w:r>
      <w:proofErr w:type="gramEnd"/>
    </w:p>
    <w:p w14:paraId="4002CD69" w14:textId="77777777" w:rsidR="00C241EC" w:rsidRPr="00B74E61" w:rsidRDefault="00C241EC" w:rsidP="00C241EC">
      <w:pPr>
        <w:pStyle w:val="ListParagraph"/>
        <w:spacing w:after="0" w:line="240" w:lineRule="auto"/>
        <w:rPr>
          <w:b/>
          <w:sz w:val="24"/>
          <w:u w:val="single"/>
        </w:rPr>
      </w:pPr>
    </w:p>
    <w:p w14:paraId="47B686F4" w14:textId="5DDB47CD" w:rsidR="000B5189" w:rsidRDefault="0024693B" w:rsidP="007D65D2">
      <w:pPr>
        <w:spacing w:after="0" w:line="240" w:lineRule="auto"/>
        <w:rPr>
          <w:bCs/>
          <w:sz w:val="24"/>
        </w:rPr>
      </w:pPr>
      <w:r w:rsidRPr="002E036C">
        <w:rPr>
          <w:b/>
          <w:sz w:val="24"/>
          <w:u w:val="single"/>
        </w:rPr>
        <w:t xml:space="preserve">Meeting </w:t>
      </w:r>
      <w:r w:rsidR="000B5189" w:rsidRPr="002E036C">
        <w:rPr>
          <w:b/>
          <w:sz w:val="24"/>
          <w:u w:val="single"/>
        </w:rPr>
        <w:t>Closed</w:t>
      </w:r>
      <w:r w:rsidRPr="002E036C">
        <w:rPr>
          <w:b/>
          <w:sz w:val="24"/>
          <w:u w:val="single"/>
        </w:rPr>
        <w:t>:</w:t>
      </w:r>
      <w:r w:rsidR="00B74E61" w:rsidRPr="00C241EC">
        <w:rPr>
          <w:bCs/>
          <w:sz w:val="24"/>
        </w:rPr>
        <w:t xml:space="preserve"> 7.31pm</w:t>
      </w:r>
    </w:p>
    <w:p w14:paraId="5673A90B" w14:textId="77777777" w:rsidR="002E0FB2" w:rsidRDefault="002E0FB2" w:rsidP="007D65D2">
      <w:pPr>
        <w:spacing w:after="0" w:line="240" w:lineRule="auto"/>
        <w:rPr>
          <w:bCs/>
          <w:sz w:val="24"/>
        </w:rPr>
      </w:pPr>
    </w:p>
    <w:p w14:paraId="75D389E3" w14:textId="77777777" w:rsidR="002E0FB2" w:rsidRDefault="002E0FB2" w:rsidP="007D65D2">
      <w:pPr>
        <w:spacing w:after="0" w:line="240" w:lineRule="auto"/>
        <w:rPr>
          <w:bCs/>
          <w:sz w:val="24"/>
        </w:rPr>
      </w:pPr>
    </w:p>
    <w:p w14:paraId="5D112B3A" w14:textId="7B9B6014" w:rsidR="002E0FB2" w:rsidRPr="00A77367" w:rsidRDefault="002E0FB2" w:rsidP="007D65D2">
      <w:pPr>
        <w:spacing w:after="0" w:line="240" w:lineRule="auto"/>
        <w:rPr>
          <w:bCs/>
          <w:sz w:val="24"/>
        </w:rPr>
      </w:pPr>
      <w:r>
        <w:rPr>
          <w:bCs/>
          <w:noProof/>
          <w:sz w:val="24"/>
        </w:rPr>
        <w:lastRenderedPageBreak/>
        <w:drawing>
          <wp:inline distT="0" distB="0" distL="0" distR="0" wp14:anchorId="12C1C7CB" wp14:editId="7EF2D13F">
            <wp:extent cx="5731510" cy="8829675"/>
            <wp:effectExtent l="0" t="0" r="2540" b="9525"/>
            <wp:docPr id="160701968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1968" name="Picture 1" descr="A piece of paper with writing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FB2" w:rsidRPr="00A77367" w:rsidSect="0096689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D1988" w14:textId="77777777" w:rsidR="00777222" w:rsidRDefault="00777222" w:rsidP="00D428C7">
      <w:pPr>
        <w:spacing w:after="0" w:line="240" w:lineRule="auto"/>
      </w:pPr>
      <w:r>
        <w:separator/>
      </w:r>
    </w:p>
  </w:endnote>
  <w:endnote w:type="continuationSeparator" w:id="0">
    <w:p w14:paraId="32DDBB48" w14:textId="77777777" w:rsidR="00777222" w:rsidRDefault="00777222" w:rsidP="00D42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1BF6C" w14:textId="77777777" w:rsidR="00494362" w:rsidRDefault="0049436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BD2DA4" wp14:editId="1F642F19">
              <wp:simplePos x="0" y="0"/>
              <wp:positionH relativeFrom="page">
                <wp:posOffset>1197610</wp:posOffset>
              </wp:positionH>
              <wp:positionV relativeFrom="bottomMargin">
                <wp:posOffset>320040</wp:posOffset>
              </wp:positionV>
              <wp:extent cx="6172200" cy="29337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93370"/>
                        <a:chOff x="0" y="0"/>
                        <a:chExt cx="6172200" cy="29337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A82DF" w14:textId="453C9E1C" w:rsidR="00494362" w:rsidRPr="00494362" w:rsidRDefault="00494362" w:rsidP="006A221D">
                            <w:pPr>
                              <w:pStyle w:val="Foo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D2DA4" id="Group 164" o:spid="_x0000_s1028" style="position:absolute;margin-left:94.3pt;margin-top:25.2pt;width:486pt;height:23.1pt;z-index:251662336;mso-position-horizontal-relative:page;mso-position-vertical-relative:bottom-margin-area" coordsize="61722,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">
              <v:rect id="Rectangle 165" o:spid="_x0000_s1029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0" type="#_x0000_t202" style="position:absolute;top:95;width:59436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655A82DF" w14:textId="453C9E1C" w:rsidR="00494362" w:rsidRPr="00494362" w:rsidRDefault="00494362" w:rsidP="006A221D">
                      <w:pPr>
                        <w:pStyle w:val="Footer"/>
                        <w:rPr>
                          <w:sz w:val="24"/>
                        </w:rPr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41526" w14:textId="77777777" w:rsidR="00777222" w:rsidRDefault="00777222" w:rsidP="00D428C7">
      <w:pPr>
        <w:spacing w:after="0" w:line="240" w:lineRule="auto"/>
      </w:pPr>
      <w:r>
        <w:separator/>
      </w:r>
    </w:p>
  </w:footnote>
  <w:footnote w:type="continuationSeparator" w:id="0">
    <w:p w14:paraId="59EB7921" w14:textId="77777777" w:rsidR="00777222" w:rsidRDefault="00777222" w:rsidP="00D42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21100" w14:textId="77777777" w:rsidR="00647AFC" w:rsidRDefault="00D7118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F2B52CD" wp14:editId="67D7DCEB">
              <wp:simplePos x="0" y="0"/>
              <wp:positionH relativeFrom="column">
                <wp:posOffset>-610235</wp:posOffset>
              </wp:positionH>
              <wp:positionV relativeFrom="paragraph">
                <wp:posOffset>-144780</wp:posOffset>
              </wp:positionV>
              <wp:extent cx="6943725" cy="933450"/>
              <wp:effectExtent l="0" t="0" r="28575" b="1905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3725" cy="9334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2FC51" w14:textId="2B88D77A" w:rsidR="00EB7DAA" w:rsidRDefault="0012439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BF324C" wp14:editId="4D7E8D86">
                                <wp:extent cx="844826" cy="819481"/>
                                <wp:effectExtent l="0" t="0" r="0" b="0"/>
                                <wp:docPr id="1" name="Picture 1" descr="A picture containing drawing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arkes Hockey_D7 (004)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4282" cy="8286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2B52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8.05pt;margin-top:-11.4pt;width:546.7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" fillcolor="#9cc2e5 [1944]">
              <v:textbox>
                <w:txbxContent>
                  <w:p w14:paraId="5932FC51" w14:textId="2B88D77A" w:rsidR="00EB7DAA" w:rsidRDefault="0012439D">
                    <w:r>
                      <w:rPr>
                        <w:noProof/>
                      </w:rPr>
                      <w:drawing>
                        <wp:inline distT="0" distB="0" distL="0" distR="0" wp14:anchorId="3BBF324C" wp14:editId="4D7E8D86">
                          <wp:extent cx="844826" cy="819481"/>
                          <wp:effectExtent l="0" t="0" r="0" b="0"/>
                          <wp:docPr id="1" name="Picture 1" descr="A picture containing drawing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arkes Hockey_D7 (004)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4282" cy="8286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B7DA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488DAC" wp14:editId="0B6FDEA6">
              <wp:simplePos x="0" y="0"/>
              <wp:positionH relativeFrom="column">
                <wp:posOffset>1143000</wp:posOffset>
              </wp:positionH>
              <wp:positionV relativeFrom="paragraph">
                <wp:posOffset>131445</wp:posOffset>
              </wp:positionV>
              <wp:extent cx="3838575" cy="5334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3857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5F3545" w14:textId="77777777" w:rsidR="00EB7DAA" w:rsidRPr="00EB7DAA" w:rsidRDefault="00EB7DAA" w:rsidP="00EB7DAA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</w:rPr>
                          </w:pPr>
                          <w:r w:rsidRPr="00EB7DAA">
                            <w:rPr>
                              <w:b/>
                              <w:color w:val="000000" w:themeColor="text1"/>
                              <w:sz w:val="40"/>
                            </w:rPr>
                            <w:t xml:space="preserve">Parkes Hockey Incorporated </w:t>
                          </w:r>
                        </w:p>
                        <w:p w14:paraId="6E8B6FF4" w14:textId="77777777" w:rsidR="00EB7DAA" w:rsidRPr="00EB7DAA" w:rsidRDefault="00EB7DAA" w:rsidP="00EB7DAA">
                          <w:pPr>
                            <w:spacing w:line="240" w:lineRule="auto"/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488DAC" id="Text Box 6" o:spid="_x0000_s1027" type="#_x0000_t202" style="position:absolute;margin-left:90pt;margin-top:10.35pt;width:302.25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3bWGgIAADM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" filled="f" stroked="f" strokeweight=".5pt">
              <v:textbox>
                <w:txbxContent>
                  <w:p w14:paraId="5B5F3545" w14:textId="77777777" w:rsidR="00EB7DAA" w:rsidRPr="00EB7DAA" w:rsidRDefault="00EB7DAA" w:rsidP="00EB7DAA">
                    <w:pPr>
                      <w:jc w:val="center"/>
                      <w:rPr>
                        <w:b/>
                        <w:color w:val="000000" w:themeColor="text1"/>
                        <w:sz w:val="40"/>
                      </w:rPr>
                    </w:pPr>
                    <w:r w:rsidRPr="00EB7DAA">
                      <w:rPr>
                        <w:b/>
                        <w:color w:val="000000" w:themeColor="text1"/>
                        <w:sz w:val="40"/>
                      </w:rPr>
                      <w:t xml:space="preserve">Parkes Hockey Incorporated </w:t>
                    </w:r>
                  </w:p>
                  <w:p w14:paraId="6E8B6FF4" w14:textId="77777777" w:rsidR="00EB7DAA" w:rsidRPr="00EB7DAA" w:rsidRDefault="00EB7DAA" w:rsidP="00EB7DAA">
                    <w:pPr>
                      <w:spacing w:line="240" w:lineRule="auto"/>
                      <w:jc w:val="center"/>
                      <w:rPr>
                        <w:b/>
                        <w:color w:val="000000" w:themeColor="text1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4A7"/>
    <w:multiLevelType w:val="hybridMultilevel"/>
    <w:tmpl w:val="B226F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B21B3"/>
    <w:multiLevelType w:val="hybridMultilevel"/>
    <w:tmpl w:val="C97AE6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A4235"/>
    <w:multiLevelType w:val="hybridMultilevel"/>
    <w:tmpl w:val="4D341B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B4B26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ADE1106"/>
    <w:multiLevelType w:val="hybridMultilevel"/>
    <w:tmpl w:val="7D021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4B4C"/>
    <w:multiLevelType w:val="hybridMultilevel"/>
    <w:tmpl w:val="6EE22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D3C2E"/>
    <w:multiLevelType w:val="hybridMultilevel"/>
    <w:tmpl w:val="0130F1E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D2717C"/>
    <w:multiLevelType w:val="hybridMultilevel"/>
    <w:tmpl w:val="3260E0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34173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9" w15:restartNumberingAfterBreak="0">
    <w:nsid w:val="1B8451D7"/>
    <w:multiLevelType w:val="hybridMultilevel"/>
    <w:tmpl w:val="C7103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72F37"/>
    <w:multiLevelType w:val="hybridMultilevel"/>
    <w:tmpl w:val="E3ACE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D5A20"/>
    <w:multiLevelType w:val="hybridMultilevel"/>
    <w:tmpl w:val="9B4062BA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B620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28728B3"/>
    <w:multiLevelType w:val="hybridMultilevel"/>
    <w:tmpl w:val="085C0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A6AC3"/>
    <w:multiLevelType w:val="hybridMultilevel"/>
    <w:tmpl w:val="30A0F36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986781"/>
    <w:multiLevelType w:val="hybridMultilevel"/>
    <w:tmpl w:val="23E0A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E6F8C"/>
    <w:multiLevelType w:val="multilevel"/>
    <w:tmpl w:val="4AE2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AB1D5E"/>
    <w:multiLevelType w:val="hybridMultilevel"/>
    <w:tmpl w:val="B6C4FE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EA23E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BB64F02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DB30D19"/>
    <w:multiLevelType w:val="hybridMultilevel"/>
    <w:tmpl w:val="39A61D1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36C0A"/>
    <w:multiLevelType w:val="hybridMultilevel"/>
    <w:tmpl w:val="41A6C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31DE9"/>
    <w:multiLevelType w:val="hybridMultilevel"/>
    <w:tmpl w:val="74AA0C1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75518FE"/>
    <w:multiLevelType w:val="hybridMultilevel"/>
    <w:tmpl w:val="14463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B56C76"/>
    <w:multiLevelType w:val="multilevel"/>
    <w:tmpl w:val="5EC6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F903A5"/>
    <w:multiLevelType w:val="hybridMultilevel"/>
    <w:tmpl w:val="1E2022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3CE2DF5"/>
    <w:multiLevelType w:val="hybridMultilevel"/>
    <w:tmpl w:val="C2D281F4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7225C8"/>
    <w:multiLevelType w:val="hybridMultilevel"/>
    <w:tmpl w:val="46B4B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721966"/>
    <w:multiLevelType w:val="hybridMultilevel"/>
    <w:tmpl w:val="2CEA7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3D7BA0"/>
    <w:multiLevelType w:val="hybridMultilevel"/>
    <w:tmpl w:val="07965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45E80"/>
    <w:multiLevelType w:val="multilevel"/>
    <w:tmpl w:val="0C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FD84F08"/>
    <w:multiLevelType w:val="hybridMultilevel"/>
    <w:tmpl w:val="60EA611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04706596">
    <w:abstractNumId w:val="17"/>
  </w:num>
  <w:num w:numId="2" w16cid:durableId="185411790">
    <w:abstractNumId w:val="3"/>
  </w:num>
  <w:num w:numId="3" w16cid:durableId="1429347136">
    <w:abstractNumId w:val="19"/>
  </w:num>
  <w:num w:numId="4" w16cid:durableId="1374422366">
    <w:abstractNumId w:val="8"/>
  </w:num>
  <w:num w:numId="5" w16cid:durableId="1320647959">
    <w:abstractNumId w:val="30"/>
  </w:num>
  <w:num w:numId="6" w16cid:durableId="476536108">
    <w:abstractNumId w:val="12"/>
  </w:num>
  <w:num w:numId="7" w16cid:durableId="752093433">
    <w:abstractNumId w:val="18"/>
  </w:num>
  <w:num w:numId="8" w16cid:durableId="547649315">
    <w:abstractNumId w:val="10"/>
  </w:num>
  <w:num w:numId="9" w16cid:durableId="924417217">
    <w:abstractNumId w:val="11"/>
  </w:num>
  <w:num w:numId="10" w16cid:durableId="1897273869">
    <w:abstractNumId w:val="26"/>
  </w:num>
  <w:num w:numId="11" w16cid:durableId="885527512">
    <w:abstractNumId w:val="20"/>
  </w:num>
  <w:num w:numId="12" w16cid:durableId="1994210295">
    <w:abstractNumId w:val="28"/>
  </w:num>
  <w:num w:numId="13" w16cid:durableId="1252543765">
    <w:abstractNumId w:val="27"/>
  </w:num>
  <w:num w:numId="14" w16cid:durableId="1278827760">
    <w:abstractNumId w:val="5"/>
  </w:num>
  <w:num w:numId="15" w16cid:durableId="488601147">
    <w:abstractNumId w:val="16"/>
  </w:num>
  <w:num w:numId="16" w16cid:durableId="120851893">
    <w:abstractNumId w:val="9"/>
  </w:num>
  <w:num w:numId="17" w16cid:durableId="530993065">
    <w:abstractNumId w:val="24"/>
  </w:num>
  <w:num w:numId="18" w16cid:durableId="1105152413">
    <w:abstractNumId w:val="29"/>
  </w:num>
  <w:num w:numId="19" w16cid:durableId="855080230">
    <w:abstractNumId w:val="6"/>
  </w:num>
  <w:num w:numId="20" w16cid:durableId="338387458">
    <w:abstractNumId w:val="15"/>
  </w:num>
  <w:num w:numId="21" w16cid:durableId="1637029758">
    <w:abstractNumId w:val="1"/>
  </w:num>
  <w:num w:numId="22" w16cid:durableId="559755961">
    <w:abstractNumId w:val="13"/>
  </w:num>
  <w:num w:numId="23" w16cid:durableId="1858956438">
    <w:abstractNumId w:val="2"/>
  </w:num>
  <w:num w:numId="24" w16cid:durableId="384569476">
    <w:abstractNumId w:val="21"/>
  </w:num>
  <w:num w:numId="25" w16cid:durableId="1495488446">
    <w:abstractNumId w:val="22"/>
  </w:num>
  <w:num w:numId="26" w16cid:durableId="1537961115">
    <w:abstractNumId w:val="14"/>
  </w:num>
  <w:num w:numId="27" w16cid:durableId="482090986">
    <w:abstractNumId w:val="31"/>
  </w:num>
  <w:num w:numId="28" w16cid:durableId="516965183">
    <w:abstractNumId w:val="4"/>
  </w:num>
  <w:num w:numId="29" w16cid:durableId="1773931750">
    <w:abstractNumId w:val="7"/>
  </w:num>
  <w:num w:numId="30" w16cid:durableId="1673025700">
    <w:abstractNumId w:val="25"/>
  </w:num>
  <w:num w:numId="31" w16cid:durableId="118643416">
    <w:abstractNumId w:val="23"/>
  </w:num>
  <w:num w:numId="32" w16cid:durableId="739059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224"/>
    <w:rsid w:val="000204D3"/>
    <w:rsid w:val="00025B1C"/>
    <w:rsid w:val="000263D9"/>
    <w:rsid w:val="00054C99"/>
    <w:rsid w:val="00082281"/>
    <w:rsid w:val="000A2224"/>
    <w:rsid w:val="000B1205"/>
    <w:rsid w:val="000B5189"/>
    <w:rsid w:val="000B7202"/>
    <w:rsid w:val="000E1C79"/>
    <w:rsid w:val="000F67A2"/>
    <w:rsid w:val="00111792"/>
    <w:rsid w:val="001126B9"/>
    <w:rsid w:val="0012439D"/>
    <w:rsid w:val="00125FE3"/>
    <w:rsid w:val="00142976"/>
    <w:rsid w:val="001550FA"/>
    <w:rsid w:val="00167590"/>
    <w:rsid w:val="001948A2"/>
    <w:rsid w:val="001B1939"/>
    <w:rsid w:val="001B2297"/>
    <w:rsid w:val="001C21BF"/>
    <w:rsid w:val="001C684C"/>
    <w:rsid w:val="001E41C7"/>
    <w:rsid w:val="001E59AD"/>
    <w:rsid w:val="001F071D"/>
    <w:rsid w:val="0020664D"/>
    <w:rsid w:val="00222C5F"/>
    <w:rsid w:val="00237E21"/>
    <w:rsid w:val="00242FB6"/>
    <w:rsid w:val="0024693B"/>
    <w:rsid w:val="002532E8"/>
    <w:rsid w:val="002A58C5"/>
    <w:rsid w:val="002B3D17"/>
    <w:rsid w:val="002C0563"/>
    <w:rsid w:val="002D1EBA"/>
    <w:rsid w:val="002D4FB6"/>
    <w:rsid w:val="002E036C"/>
    <w:rsid w:val="002E0FB2"/>
    <w:rsid w:val="002F1A38"/>
    <w:rsid w:val="002F4A6E"/>
    <w:rsid w:val="0030706C"/>
    <w:rsid w:val="0030755B"/>
    <w:rsid w:val="0031184C"/>
    <w:rsid w:val="00322293"/>
    <w:rsid w:val="00333F9F"/>
    <w:rsid w:val="00334199"/>
    <w:rsid w:val="0033673C"/>
    <w:rsid w:val="00351F10"/>
    <w:rsid w:val="00363496"/>
    <w:rsid w:val="003635AD"/>
    <w:rsid w:val="00370DCA"/>
    <w:rsid w:val="003A26B9"/>
    <w:rsid w:val="003A623A"/>
    <w:rsid w:val="003C43CD"/>
    <w:rsid w:val="003E5D73"/>
    <w:rsid w:val="00440273"/>
    <w:rsid w:val="00442A8F"/>
    <w:rsid w:val="00444C01"/>
    <w:rsid w:val="00446B2F"/>
    <w:rsid w:val="00463D38"/>
    <w:rsid w:val="0047000C"/>
    <w:rsid w:val="00476242"/>
    <w:rsid w:val="00482C08"/>
    <w:rsid w:val="00491F81"/>
    <w:rsid w:val="00494362"/>
    <w:rsid w:val="00494CF0"/>
    <w:rsid w:val="004967F8"/>
    <w:rsid w:val="00497D8D"/>
    <w:rsid w:val="004A0569"/>
    <w:rsid w:val="004A133F"/>
    <w:rsid w:val="004A59D2"/>
    <w:rsid w:val="004C57AA"/>
    <w:rsid w:val="00534C85"/>
    <w:rsid w:val="00564D18"/>
    <w:rsid w:val="00575190"/>
    <w:rsid w:val="00575CFA"/>
    <w:rsid w:val="00586977"/>
    <w:rsid w:val="005A1959"/>
    <w:rsid w:val="005B46A0"/>
    <w:rsid w:val="005C01B7"/>
    <w:rsid w:val="005C0410"/>
    <w:rsid w:val="005C3F77"/>
    <w:rsid w:val="005D501F"/>
    <w:rsid w:val="005E1BCA"/>
    <w:rsid w:val="006117B9"/>
    <w:rsid w:val="00630A9C"/>
    <w:rsid w:val="00646A50"/>
    <w:rsid w:val="00647AFC"/>
    <w:rsid w:val="00652BB8"/>
    <w:rsid w:val="00655CF0"/>
    <w:rsid w:val="00663348"/>
    <w:rsid w:val="00671523"/>
    <w:rsid w:val="00681145"/>
    <w:rsid w:val="006A0A85"/>
    <w:rsid w:val="006A221D"/>
    <w:rsid w:val="006A69A2"/>
    <w:rsid w:val="006C6780"/>
    <w:rsid w:val="006C7062"/>
    <w:rsid w:val="006D29C1"/>
    <w:rsid w:val="006E676B"/>
    <w:rsid w:val="006E7407"/>
    <w:rsid w:val="007438CD"/>
    <w:rsid w:val="00755EBF"/>
    <w:rsid w:val="00762A88"/>
    <w:rsid w:val="00765E74"/>
    <w:rsid w:val="00777222"/>
    <w:rsid w:val="00777ACF"/>
    <w:rsid w:val="00780899"/>
    <w:rsid w:val="0079399E"/>
    <w:rsid w:val="00795720"/>
    <w:rsid w:val="007A2C5A"/>
    <w:rsid w:val="007A649C"/>
    <w:rsid w:val="007A74CB"/>
    <w:rsid w:val="007C43BE"/>
    <w:rsid w:val="007D5D2B"/>
    <w:rsid w:val="007D65D2"/>
    <w:rsid w:val="007E1393"/>
    <w:rsid w:val="007E1CA8"/>
    <w:rsid w:val="007E4050"/>
    <w:rsid w:val="007E7742"/>
    <w:rsid w:val="00804803"/>
    <w:rsid w:val="00806EE4"/>
    <w:rsid w:val="00817244"/>
    <w:rsid w:val="00830675"/>
    <w:rsid w:val="00832410"/>
    <w:rsid w:val="0083415C"/>
    <w:rsid w:val="0085131F"/>
    <w:rsid w:val="008528E3"/>
    <w:rsid w:val="008615CF"/>
    <w:rsid w:val="0086449B"/>
    <w:rsid w:val="00883181"/>
    <w:rsid w:val="008B1AFD"/>
    <w:rsid w:val="008B588C"/>
    <w:rsid w:val="008C72A7"/>
    <w:rsid w:val="008E1F0F"/>
    <w:rsid w:val="008F1B04"/>
    <w:rsid w:val="008F35DE"/>
    <w:rsid w:val="00907F3B"/>
    <w:rsid w:val="009118C6"/>
    <w:rsid w:val="00916F3C"/>
    <w:rsid w:val="00923FC2"/>
    <w:rsid w:val="009464E9"/>
    <w:rsid w:val="00947DEE"/>
    <w:rsid w:val="009540AB"/>
    <w:rsid w:val="0095666D"/>
    <w:rsid w:val="00960C61"/>
    <w:rsid w:val="00961431"/>
    <w:rsid w:val="00966897"/>
    <w:rsid w:val="0097054D"/>
    <w:rsid w:val="00973989"/>
    <w:rsid w:val="0098206F"/>
    <w:rsid w:val="0098759E"/>
    <w:rsid w:val="00991248"/>
    <w:rsid w:val="00993DF8"/>
    <w:rsid w:val="009A225D"/>
    <w:rsid w:val="009B3828"/>
    <w:rsid w:val="009D1FFF"/>
    <w:rsid w:val="009D331F"/>
    <w:rsid w:val="009E28B8"/>
    <w:rsid w:val="009F6481"/>
    <w:rsid w:val="00A00100"/>
    <w:rsid w:val="00A157DB"/>
    <w:rsid w:val="00A438FD"/>
    <w:rsid w:val="00A56EC3"/>
    <w:rsid w:val="00A67C51"/>
    <w:rsid w:val="00A72922"/>
    <w:rsid w:val="00A7300A"/>
    <w:rsid w:val="00A753AE"/>
    <w:rsid w:val="00A77367"/>
    <w:rsid w:val="00A91BCA"/>
    <w:rsid w:val="00A935B8"/>
    <w:rsid w:val="00A947B1"/>
    <w:rsid w:val="00AA6A2D"/>
    <w:rsid w:val="00AB1A73"/>
    <w:rsid w:val="00AB77BA"/>
    <w:rsid w:val="00AC0B67"/>
    <w:rsid w:val="00AC6F2C"/>
    <w:rsid w:val="00AE2C36"/>
    <w:rsid w:val="00AE4D42"/>
    <w:rsid w:val="00AF1448"/>
    <w:rsid w:val="00B1531F"/>
    <w:rsid w:val="00B23006"/>
    <w:rsid w:val="00B24FC9"/>
    <w:rsid w:val="00B267BA"/>
    <w:rsid w:val="00B30391"/>
    <w:rsid w:val="00B3049F"/>
    <w:rsid w:val="00B33062"/>
    <w:rsid w:val="00B5553D"/>
    <w:rsid w:val="00B55B2B"/>
    <w:rsid w:val="00B74E61"/>
    <w:rsid w:val="00B81DCE"/>
    <w:rsid w:val="00B90144"/>
    <w:rsid w:val="00B91457"/>
    <w:rsid w:val="00B92D69"/>
    <w:rsid w:val="00B96834"/>
    <w:rsid w:val="00BD7C71"/>
    <w:rsid w:val="00BE3B25"/>
    <w:rsid w:val="00BE6418"/>
    <w:rsid w:val="00BF191E"/>
    <w:rsid w:val="00C13ED9"/>
    <w:rsid w:val="00C241EC"/>
    <w:rsid w:val="00C4584B"/>
    <w:rsid w:val="00C45DB5"/>
    <w:rsid w:val="00C545FB"/>
    <w:rsid w:val="00C7389C"/>
    <w:rsid w:val="00CA5A10"/>
    <w:rsid w:val="00CD5C81"/>
    <w:rsid w:val="00CF0E24"/>
    <w:rsid w:val="00D020F5"/>
    <w:rsid w:val="00D3603C"/>
    <w:rsid w:val="00D428C7"/>
    <w:rsid w:val="00D569C9"/>
    <w:rsid w:val="00D7118D"/>
    <w:rsid w:val="00D91187"/>
    <w:rsid w:val="00DB5177"/>
    <w:rsid w:val="00DE579A"/>
    <w:rsid w:val="00DE76A5"/>
    <w:rsid w:val="00E037AD"/>
    <w:rsid w:val="00E04421"/>
    <w:rsid w:val="00E101AC"/>
    <w:rsid w:val="00E333F1"/>
    <w:rsid w:val="00E36C60"/>
    <w:rsid w:val="00E40257"/>
    <w:rsid w:val="00E402F6"/>
    <w:rsid w:val="00E45441"/>
    <w:rsid w:val="00E47290"/>
    <w:rsid w:val="00E554E6"/>
    <w:rsid w:val="00E61E4C"/>
    <w:rsid w:val="00E63B8F"/>
    <w:rsid w:val="00E74EA5"/>
    <w:rsid w:val="00E765C8"/>
    <w:rsid w:val="00E76A18"/>
    <w:rsid w:val="00E93039"/>
    <w:rsid w:val="00EA6870"/>
    <w:rsid w:val="00EB7DAA"/>
    <w:rsid w:val="00ED58E9"/>
    <w:rsid w:val="00ED59F9"/>
    <w:rsid w:val="00EE59AF"/>
    <w:rsid w:val="00F00849"/>
    <w:rsid w:val="00F0527E"/>
    <w:rsid w:val="00F1682B"/>
    <w:rsid w:val="00F32C27"/>
    <w:rsid w:val="00F40DF1"/>
    <w:rsid w:val="00F43BAD"/>
    <w:rsid w:val="00F5444C"/>
    <w:rsid w:val="00F67965"/>
    <w:rsid w:val="00FC4DAC"/>
    <w:rsid w:val="00FC73C6"/>
    <w:rsid w:val="00FD2A91"/>
    <w:rsid w:val="00FF1F95"/>
    <w:rsid w:val="00FF284A"/>
    <w:rsid w:val="00FF2FD6"/>
    <w:rsid w:val="00FF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8137F"/>
  <w15:chartTrackingRefBased/>
  <w15:docId w15:val="{E2887C98-4204-4A07-B501-BBC45F09E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6897"/>
    <w:pPr>
      <w:keepNext/>
      <w:keepLines/>
      <w:numPr>
        <w:numId w:val="4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897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897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6897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6897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6897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6897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6897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6897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0E2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668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6689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668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89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8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689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689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689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689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689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51F1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2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8C7"/>
  </w:style>
  <w:style w:type="paragraph" w:styleId="Footer">
    <w:name w:val="footer"/>
    <w:basedOn w:val="Normal"/>
    <w:link w:val="FooterChar"/>
    <w:uiPriority w:val="99"/>
    <w:unhideWhenUsed/>
    <w:rsid w:val="00D42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8C7"/>
  </w:style>
  <w:style w:type="paragraph" w:styleId="BalloonText">
    <w:name w:val="Balloon Text"/>
    <w:basedOn w:val="Normal"/>
    <w:link w:val="BalloonTextChar"/>
    <w:uiPriority w:val="99"/>
    <w:semiHidden/>
    <w:unhideWhenUsed/>
    <w:rsid w:val="004943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36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D3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AA6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341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hi.secretary@outlook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Hockey\Templates\PHI%20monthly%20meeting%20minutes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D5B99F52444FD5851493BF97F53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A60D5-15F6-400F-89F7-A32C04FBA7C7}"/>
      </w:docPartPr>
      <w:docPartBody>
        <w:p w:rsidR="008332DE" w:rsidRDefault="00E30F7A">
          <w:pPr>
            <w:pStyle w:val="84D5B99F52444FD5851493BF97F5355F"/>
          </w:pPr>
          <w:r w:rsidRPr="000159F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F7A"/>
    <w:rsid w:val="00034AC4"/>
    <w:rsid w:val="002F4722"/>
    <w:rsid w:val="0033168C"/>
    <w:rsid w:val="003A0BE0"/>
    <w:rsid w:val="003D09DD"/>
    <w:rsid w:val="00444A64"/>
    <w:rsid w:val="00485E37"/>
    <w:rsid w:val="008332DE"/>
    <w:rsid w:val="009551F3"/>
    <w:rsid w:val="00A02A2E"/>
    <w:rsid w:val="00B032FA"/>
    <w:rsid w:val="00D57AFA"/>
    <w:rsid w:val="00E3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4D5B99F52444FD5851493BF97F5355F">
    <w:name w:val="84D5B99F52444FD5851493BF97F535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PHI monthly meeting minutes template</Template>
  <TotalTime>1</TotalTime>
  <Pages>5</Pages>
  <Words>1391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phi monthly meeting minutes</vt:lpstr>
    </vt:vector>
  </TitlesOfParts>
  <Company/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phi monthly meeting minutes</dc:title>
  <dc:subject>1/7/2019)</dc:subject>
  <dc:creator>Sarah</dc:creator>
  <cp:keywords/>
  <dc:description/>
  <cp:lastModifiedBy>Amy Goodwin</cp:lastModifiedBy>
  <cp:revision>2</cp:revision>
  <cp:lastPrinted>2019-07-29T11:11:00Z</cp:lastPrinted>
  <dcterms:created xsi:type="dcterms:W3CDTF">2024-02-10T11:16:00Z</dcterms:created>
  <dcterms:modified xsi:type="dcterms:W3CDTF">2024-02-10T11:16:00Z</dcterms:modified>
</cp:coreProperties>
</file>